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8FA" w:rsidRPr="00C468FA" w:rsidRDefault="00C468FA" w:rsidP="00C468FA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C468FA">
        <w:rPr>
          <w:rFonts w:ascii="PT Astra Serif" w:hAnsi="PT Astra Serif"/>
          <w:b w:val="0"/>
          <w:sz w:val="26"/>
          <w:szCs w:val="26"/>
        </w:rPr>
        <w:t>14.04.2026</w:t>
      </w:r>
      <w:r w:rsidRPr="00C468FA">
        <w:rPr>
          <w:rFonts w:ascii="PT Astra Serif" w:hAnsi="PT Astra Serif"/>
          <w:b w:val="0"/>
          <w:sz w:val="26"/>
          <w:szCs w:val="26"/>
        </w:rPr>
        <w:tab/>
      </w:r>
      <w:r w:rsidRPr="00C468FA">
        <w:rPr>
          <w:rFonts w:ascii="PT Astra Serif" w:hAnsi="PT Astra Serif"/>
          <w:b w:val="0"/>
          <w:sz w:val="26"/>
          <w:szCs w:val="26"/>
        </w:rPr>
        <w:tab/>
      </w:r>
      <w:r w:rsidRPr="00C468FA">
        <w:rPr>
          <w:rFonts w:ascii="PT Astra Serif" w:hAnsi="PT Astra Serif"/>
          <w:b w:val="0"/>
          <w:sz w:val="26"/>
          <w:szCs w:val="26"/>
        </w:rPr>
        <w:tab/>
      </w:r>
      <w:r w:rsidRPr="00C468FA">
        <w:rPr>
          <w:rFonts w:ascii="PT Astra Serif" w:hAnsi="PT Astra Serif"/>
          <w:b w:val="0"/>
          <w:sz w:val="26"/>
          <w:szCs w:val="26"/>
        </w:rPr>
        <w:tab/>
      </w:r>
      <w:r w:rsidRPr="00C468FA">
        <w:rPr>
          <w:rFonts w:ascii="PT Astra Serif" w:hAnsi="PT Astra Serif"/>
          <w:b w:val="0"/>
          <w:sz w:val="26"/>
          <w:szCs w:val="26"/>
        </w:rPr>
        <w:tab/>
      </w:r>
      <w:r w:rsidRPr="00C468FA">
        <w:rPr>
          <w:rFonts w:ascii="PT Astra Serif" w:hAnsi="PT Astra Serif"/>
          <w:b w:val="0"/>
          <w:sz w:val="26"/>
          <w:szCs w:val="26"/>
        </w:rPr>
        <w:tab/>
      </w:r>
      <w:r w:rsidRPr="00C468FA">
        <w:rPr>
          <w:rFonts w:ascii="PT Astra Serif" w:hAnsi="PT Astra Serif"/>
          <w:b w:val="0"/>
          <w:sz w:val="26"/>
          <w:szCs w:val="26"/>
        </w:rPr>
        <w:tab/>
      </w:r>
      <w:r w:rsidRPr="00C468FA">
        <w:rPr>
          <w:rFonts w:ascii="PT Astra Serif" w:hAnsi="PT Astra Serif"/>
          <w:b w:val="0"/>
          <w:sz w:val="26"/>
          <w:szCs w:val="26"/>
        </w:rPr>
        <w:tab/>
      </w:r>
      <w:r w:rsidRPr="00C468FA">
        <w:rPr>
          <w:rFonts w:ascii="PT Astra Serif" w:hAnsi="PT Astra Serif"/>
          <w:b w:val="0"/>
          <w:sz w:val="26"/>
          <w:szCs w:val="26"/>
        </w:rPr>
        <w:tab/>
      </w:r>
      <w:r w:rsidRPr="00C468FA">
        <w:rPr>
          <w:rFonts w:ascii="PT Astra Serif" w:hAnsi="PT Astra Serif"/>
          <w:b w:val="0"/>
          <w:sz w:val="26"/>
          <w:szCs w:val="26"/>
        </w:rPr>
        <w:tab/>
      </w:r>
      <w:r w:rsidRPr="00C468FA">
        <w:rPr>
          <w:rFonts w:ascii="PT Astra Serif" w:hAnsi="PT Astra Serif"/>
          <w:b w:val="0"/>
          <w:sz w:val="26"/>
          <w:szCs w:val="26"/>
        </w:rPr>
        <w:tab/>
        <w:t xml:space="preserve">№ </w:t>
      </w:r>
      <w:proofErr w:type="spellStart"/>
      <w:r w:rsidRPr="00C468FA">
        <w:rPr>
          <w:rFonts w:ascii="PT Astra Serif" w:hAnsi="PT Astra Serif"/>
          <w:b w:val="0"/>
          <w:sz w:val="26"/>
          <w:szCs w:val="26"/>
        </w:rPr>
        <w:t>13</w:t>
      </w:r>
      <w:r>
        <w:rPr>
          <w:rFonts w:ascii="PT Astra Serif" w:hAnsi="PT Astra Serif"/>
          <w:b w:val="0"/>
          <w:sz w:val="26"/>
          <w:szCs w:val="26"/>
        </w:rPr>
        <w:t>5</w:t>
      </w:r>
      <w:bookmarkStart w:id="0" w:name="_GoBack"/>
      <w:bookmarkEnd w:id="0"/>
      <w:r w:rsidRPr="00C468FA">
        <w:rPr>
          <w:rFonts w:ascii="PT Astra Serif" w:hAnsi="PT Astra Serif"/>
          <w:b w:val="0"/>
          <w:sz w:val="26"/>
          <w:szCs w:val="26"/>
        </w:rPr>
        <w:t>а</w:t>
      </w:r>
      <w:proofErr w:type="spellEnd"/>
    </w:p>
    <w:p w:rsidR="00C468FA" w:rsidRPr="00094726" w:rsidRDefault="00C468FA" w:rsidP="00C468FA">
      <w:pPr>
        <w:pStyle w:val="21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468FA" w:rsidRPr="00094726" w:rsidRDefault="00C468FA" w:rsidP="00C468FA">
      <w:pPr>
        <w:pStyle w:val="21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BC18CB" w:rsidRPr="00912726" w:rsidRDefault="00300852" w:rsidP="00046A31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912726">
        <w:rPr>
          <w:rFonts w:ascii="PT Astra Serif" w:hAnsi="PT Astra Serif"/>
          <w:bCs/>
          <w:sz w:val="26"/>
          <w:szCs w:val="26"/>
        </w:rPr>
        <w:t>О начале пожароопасного сезона 202</w:t>
      </w:r>
      <w:r w:rsidR="005F5C60" w:rsidRPr="00912726">
        <w:rPr>
          <w:rFonts w:ascii="PT Astra Serif" w:hAnsi="PT Astra Serif"/>
          <w:bCs/>
          <w:sz w:val="26"/>
          <w:szCs w:val="26"/>
        </w:rPr>
        <w:t>6</w:t>
      </w:r>
      <w:r w:rsidRPr="00912726">
        <w:rPr>
          <w:rFonts w:ascii="PT Astra Serif" w:hAnsi="PT Astra Serif"/>
          <w:bCs/>
          <w:sz w:val="26"/>
          <w:szCs w:val="26"/>
        </w:rPr>
        <w:t xml:space="preserve"> года </w:t>
      </w:r>
    </w:p>
    <w:p w:rsidR="006F7EAF" w:rsidRPr="00912726" w:rsidRDefault="00300852" w:rsidP="00046A31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912726">
        <w:rPr>
          <w:rFonts w:ascii="PT Astra Serif" w:hAnsi="PT Astra Serif"/>
          <w:bCs/>
          <w:sz w:val="26"/>
          <w:szCs w:val="26"/>
        </w:rPr>
        <w:t>на территории Томской области</w:t>
      </w:r>
    </w:p>
    <w:p w:rsidR="006F7D94" w:rsidRPr="00912726" w:rsidRDefault="006F7D94" w:rsidP="00046A31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BC18CB" w:rsidRPr="00912726" w:rsidRDefault="00300852" w:rsidP="00046A31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912726">
        <w:rPr>
          <w:rFonts w:ascii="PT Astra Serif" w:hAnsi="PT Astra Serif"/>
          <w:color w:val="000000"/>
          <w:sz w:val="26"/>
          <w:szCs w:val="26"/>
        </w:rPr>
        <w:t>В соответствии с постановлением Правительства Российской Федерации</w:t>
      </w:r>
      <w:r w:rsidR="000D3D64" w:rsidRPr="009127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8E5707" w:rsidRPr="00912726">
        <w:rPr>
          <w:rFonts w:ascii="PT Astra Serif" w:hAnsi="PT Astra Serif"/>
          <w:color w:val="000000"/>
          <w:sz w:val="26"/>
          <w:szCs w:val="26"/>
        </w:rPr>
        <w:br/>
      </w:r>
      <w:r w:rsidRPr="00912726">
        <w:rPr>
          <w:rFonts w:ascii="PT Astra Serif" w:hAnsi="PT Astra Serif"/>
          <w:color w:val="000000"/>
          <w:sz w:val="26"/>
          <w:szCs w:val="26"/>
        </w:rPr>
        <w:t xml:space="preserve">от </w:t>
      </w:r>
      <w:r w:rsidR="00D6321F" w:rsidRPr="00912726">
        <w:rPr>
          <w:rFonts w:ascii="PT Astra Serif" w:hAnsi="PT Astra Serif"/>
          <w:color w:val="000000"/>
          <w:sz w:val="26"/>
          <w:szCs w:val="26"/>
        </w:rPr>
        <w:t>16.09.2020</w:t>
      </w:r>
      <w:r w:rsidRPr="00912726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D6321F" w:rsidRPr="00912726">
        <w:rPr>
          <w:rFonts w:ascii="PT Astra Serif" w:hAnsi="PT Astra Serif"/>
          <w:color w:val="000000"/>
          <w:sz w:val="26"/>
          <w:szCs w:val="26"/>
        </w:rPr>
        <w:t>1479</w:t>
      </w:r>
      <w:r w:rsidRPr="00912726">
        <w:rPr>
          <w:rFonts w:ascii="PT Astra Serif" w:hAnsi="PT Astra Serif"/>
          <w:color w:val="000000"/>
          <w:sz w:val="26"/>
          <w:szCs w:val="26"/>
        </w:rPr>
        <w:t xml:space="preserve"> «О</w:t>
      </w:r>
      <w:r w:rsidR="00D6321F" w:rsidRPr="00912726">
        <w:rPr>
          <w:rFonts w:ascii="PT Astra Serif" w:hAnsi="PT Astra Serif"/>
          <w:color w:val="000000"/>
          <w:sz w:val="26"/>
          <w:szCs w:val="26"/>
        </w:rPr>
        <w:t xml:space="preserve">б утверждении </w:t>
      </w:r>
      <w:r w:rsidR="000D3D64" w:rsidRPr="00912726">
        <w:rPr>
          <w:rFonts w:ascii="PT Astra Serif" w:hAnsi="PT Astra Serif"/>
          <w:color w:val="000000"/>
          <w:sz w:val="26"/>
          <w:szCs w:val="26"/>
        </w:rPr>
        <w:t>П</w:t>
      </w:r>
      <w:r w:rsidR="00D6321F" w:rsidRPr="00912726">
        <w:rPr>
          <w:rFonts w:ascii="PT Astra Serif" w:hAnsi="PT Astra Serif"/>
          <w:color w:val="000000"/>
          <w:sz w:val="26"/>
          <w:szCs w:val="26"/>
        </w:rPr>
        <w:t>равил</w:t>
      </w:r>
      <w:r w:rsidRPr="00912726">
        <w:rPr>
          <w:rFonts w:ascii="PT Astra Serif" w:hAnsi="PT Astra Serif"/>
          <w:color w:val="000000"/>
          <w:sz w:val="26"/>
          <w:szCs w:val="26"/>
        </w:rPr>
        <w:t xml:space="preserve"> противопожарно</w:t>
      </w:r>
      <w:r w:rsidR="00D6321F" w:rsidRPr="00912726">
        <w:rPr>
          <w:rFonts w:ascii="PT Astra Serif" w:hAnsi="PT Astra Serif"/>
          <w:color w:val="000000"/>
          <w:sz w:val="26"/>
          <w:szCs w:val="26"/>
        </w:rPr>
        <w:t>го</w:t>
      </w:r>
      <w:r w:rsidRPr="00912726">
        <w:rPr>
          <w:rFonts w:ascii="PT Astra Serif" w:hAnsi="PT Astra Serif"/>
          <w:color w:val="000000"/>
          <w:sz w:val="26"/>
          <w:szCs w:val="26"/>
        </w:rPr>
        <w:t xml:space="preserve"> режим</w:t>
      </w:r>
      <w:r w:rsidR="00D6321F" w:rsidRPr="00912726">
        <w:rPr>
          <w:rFonts w:ascii="PT Astra Serif" w:hAnsi="PT Astra Serif"/>
          <w:color w:val="000000"/>
          <w:sz w:val="26"/>
          <w:szCs w:val="26"/>
        </w:rPr>
        <w:t>а</w:t>
      </w:r>
      <w:r w:rsidR="000D3D64" w:rsidRPr="009127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8E5707" w:rsidRPr="00912726">
        <w:rPr>
          <w:rFonts w:ascii="PT Astra Serif" w:hAnsi="PT Astra Serif"/>
          <w:color w:val="000000"/>
          <w:sz w:val="26"/>
          <w:szCs w:val="26"/>
        </w:rPr>
        <w:br/>
      </w:r>
      <w:r w:rsidR="00D6321F" w:rsidRPr="00912726">
        <w:rPr>
          <w:rFonts w:ascii="PT Astra Serif" w:hAnsi="PT Astra Serif"/>
          <w:color w:val="000000"/>
          <w:sz w:val="26"/>
          <w:szCs w:val="26"/>
        </w:rPr>
        <w:t>в Российской Федерации</w:t>
      </w:r>
      <w:r w:rsidRPr="00912726">
        <w:rPr>
          <w:rFonts w:ascii="PT Astra Serif" w:hAnsi="PT Astra Serif"/>
          <w:color w:val="000000"/>
          <w:sz w:val="26"/>
          <w:szCs w:val="26"/>
        </w:rPr>
        <w:t xml:space="preserve">», пунктом 6 части 2 статьи 4 Закона Томской области </w:t>
      </w:r>
      <w:r w:rsidR="008E5707" w:rsidRPr="00912726">
        <w:rPr>
          <w:rFonts w:ascii="PT Astra Serif" w:hAnsi="PT Astra Serif"/>
          <w:color w:val="000000"/>
          <w:sz w:val="26"/>
          <w:szCs w:val="26"/>
        </w:rPr>
        <w:br/>
      </w:r>
      <w:r w:rsidRPr="00912726">
        <w:rPr>
          <w:rFonts w:ascii="PT Astra Serif" w:hAnsi="PT Astra Serif"/>
          <w:color w:val="000000"/>
          <w:sz w:val="26"/>
          <w:szCs w:val="26"/>
        </w:rPr>
        <w:t>от 12 октября 2005 года № 184-ОЗ «О пожарной безопасности в Томской области»,</w:t>
      </w:r>
      <w:r w:rsidR="000D3D64" w:rsidRPr="0091272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12726">
        <w:rPr>
          <w:rFonts w:ascii="PT Astra Serif" w:hAnsi="PT Astra Serif"/>
          <w:color w:val="000000"/>
          <w:sz w:val="26"/>
          <w:szCs w:val="26"/>
        </w:rPr>
        <w:t xml:space="preserve">в целях своевременного осуществления мер по предупреждению и тушению </w:t>
      </w:r>
      <w:r w:rsidR="005D69D9" w:rsidRPr="00912726">
        <w:rPr>
          <w:rFonts w:ascii="PT Astra Serif" w:hAnsi="PT Astra Serif" w:cs="PT Astra Serif"/>
          <w:sz w:val="26"/>
          <w:szCs w:val="26"/>
        </w:rPr>
        <w:t>ландшафтных (природных) пожаров</w:t>
      </w:r>
      <w:r w:rsidRPr="00912726">
        <w:rPr>
          <w:rFonts w:ascii="PT Astra Serif" w:hAnsi="PT Astra Serif"/>
          <w:color w:val="000000"/>
          <w:sz w:val="26"/>
          <w:szCs w:val="26"/>
        </w:rPr>
        <w:t xml:space="preserve">, обеспечения безопасности населенных пунктов, населения и объектов экономики </w:t>
      </w:r>
      <w:proofErr w:type="gramEnd"/>
    </w:p>
    <w:p w:rsidR="00BC18CB" w:rsidRPr="00912726" w:rsidRDefault="00300852" w:rsidP="00046A31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912726">
        <w:rPr>
          <w:rFonts w:ascii="PT Astra Serif" w:hAnsi="PT Astra Serif"/>
          <w:color w:val="000000"/>
          <w:sz w:val="26"/>
          <w:szCs w:val="26"/>
        </w:rPr>
        <w:t>ПОСТАНОВЛЯЮ:</w:t>
      </w:r>
    </w:p>
    <w:p w:rsidR="000D3D64" w:rsidRPr="00912726" w:rsidRDefault="008E5707" w:rsidP="00046A31">
      <w:pPr>
        <w:tabs>
          <w:tab w:val="left" w:pos="993"/>
        </w:tabs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12726">
        <w:rPr>
          <w:rFonts w:ascii="PT Astra Serif" w:hAnsi="PT Astra Serif"/>
          <w:color w:val="000000"/>
          <w:sz w:val="26"/>
          <w:szCs w:val="26"/>
        </w:rPr>
        <w:t>1. </w:t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>Установить на территории Томской области начало пожароопасного сезона</w:t>
      </w:r>
      <w:r w:rsidRPr="009127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 xml:space="preserve">с </w:t>
      </w:r>
      <w:r w:rsidR="005F5C60" w:rsidRPr="00912726">
        <w:rPr>
          <w:rFonts w:ascii="PT Astra Serif" w:hAnsi="PT Astra Serif"/>
          <w:color w:val="000000"/>
          <w:sz w:val="26"/>
          <w:szCs w:val="26"/>
        </w:rPr>
        <w:t>1</w:t>
      </w:r>
      <w:r w:rsidR="00FA1145" w:rsidRPr="00912726">
        <w:rPr>
          <w:rFonts w:ascii="PT Astra Serif" w:hAnsi="PT Astra Serif"/>
          <w:color w:val="000000"/>
          <w:sz w:val="26"/>
          <w:szCs w:val="26"/>
        </w:rPr>
        <w:t>7</w:t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 xml:space="preserve"> апреля 20</w:t>
      </w:r>
      <w:r w:rsidR="00BD3B65" w:rsidRPr="00912726">
        <w:rPr>
          <w:rFonts w:ascii="PT Astra Serif" w:hAnsi="PT Astra Serif"/>
          <w:color w:val="000000"/>
          <w:sz w:val="26"/>
          <w:szCs w:val="26"/>
        </w:rPr>
        <w:t>2</w:t>
      </w:r>
      <w:r w:rsidR="005F5C60" w:rsidRPr="00912726">
        <w:rPr>
          <w:rFonts w:ascii="PT Astra Serif" w:hAnsi="PT Astra Serif"/>
          <w:color w:val="000000"/>
          <w:sz w:val="26"/>
          <w:szCs w:val="26"/>
        </w:rPr>
        <w:t>6</w:t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 xml:space="preserve"> года.</w:t>
      </w:r>
    </w:p>
    <w:p w:rsidR="00BC18CB" w:rsidRPr="00912726" w:rsidRDefault="008E5707" w:rsidP="00046A31">
      <w:pPr>
        <w:tabs>
          <w:tab w:val="left" w:pos="993"/>
        </w:tabs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12726">
        <w:rPr>
          <w:rFonts w:ascii="PT Astra Serif" w:hAnsi="PT Astra Serif"/>
          <w:color w:val="000000"/>
          <w:sz w:val="26"/>
          <w:szCs w:val="26"/>
        </w:rPr>
        <w:t>2. </w:t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 xml:space="preserve">Департаменту защиты населения и территории Томской области обеспечить взаимодействие сил и средств </w:t>
      </w:r>
      <w:r w:rsidR="00A45261" w:rsidRPr="00912726">
        <w:rPr>
          <w:rFonts w:ascii="PT Astra Serif" w:hAnsi="PT Astra Serif"/>
          <w:color w:val="000000"/>
          <w:sz w:val="26"/>
          <w:szCs w:val="26"/>
        </w:rPr>
        <w:t xml:space="preserve">постоянной готовности территориальной подсистемы единой государственной системы предупреждения и ликвидации чрезвычайных ситуаций Томской области </w:t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 xml:space="preserve">по защите населения и территории Томской области от чрезвычайных ситуаций природного характера, вызванных </w:t>
      </w:r>
      <w:r w:rsidR="000D3D64" w:rsidRPr="00912726">
        <w:rPr>
          <w:rFonts w:ascii="PT Astra Serif" w:hAnsi="PT Astra Serif" w:cs="PT Astra Serif"/>
          <w:sz w:val="26"/>
          <w:szCs w:val="26"/>
        </w:rPr>
        <w:t>ландшафтными (природными) пожарам</w:t>
      </w:r>
      <w:r w:rsidR="00A45261" w:rsidRPr="00912726">
        <w:rPr>
          <w:rFonts w:ascii="PT Astra Serif" w:hAnsi="PT Astra Serif" w:cs="PT Astra Serif"/>
          <w:sz w:val="26"/>
          <w:szCs w:val="26"/>
        </w:rPr>
        <w:t>и</w:t>
      </w:r>
      <w:r w:rsidR="00B0179E" w:rsidRPr="00912726">
        <w:rPr>
          <w:rFonts w:ascii="PT Astra Serif" w:hAnsi="PT Astra Serif" w:cs="PT Astra Serif"/>
          <w:sz w:val="26"/>
          <w:szCs w:val="26"/>
        </w:rPr>
        <w:t>,</w:t>
      </w:r>
      <w:r w:rsidR="000D3D64" w:rsidRPr="00912726">
        <w:rPr>
          <w:rFonts w:ascii="PT Astra Serif" w:hAnsi="PT Astra Serif" w:cs="PT Astra Serif"/>
          <w:sz w:val="26"/>
          <w:szCs w:val="26"/>
        </w:rPr>
        <w:t xml:space="preserve"> </w:t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>на межмуниципальном и региональном уровнях.</w:t>
      </w:r>
    </w:p>
    <w:p w:rsidR="00BC18CB" w:rsidRPr="00912726" w:rsidRDefault="008E5707" w:rsidP="00046A31">
      <w:pPr>
        <w:tabs>
          <w:tab w:val="left" w:pos="993"/>
        </w:tabs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12726">
        <w:rPr>
          <w:rFonts w:ascii="PT Astra Serif" w:hAnsi="PT Astra Serif"/>
          <w:color w:val="000000"/>
          <w:sz w:val="26"/>
          <w:szCs w:val="26"/>
        </w:rPr>
        <w:t>3. </w:t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>Департаменту лесного хозяйства Томской области обеспечить готовность сил</w:t>
      </w:r>
      <w:r w:rsidR="00AE3659" w:rsidRPr="009127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>и средств лесопожарных формирований для предупреждения и тушения лесных пожаров.</w:t>
      </w:r>
    </w:p>
    <w:p w:rsidR="00BC18CB" w:rsidRPr="00912726" w:rsidRDefault="008E5707" w:rsidP="00046A31">
      <w:pPr>
        <w:tabs>
          <w:tab w:val="left" w:pos="993"/>
        </w:tabs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12726">
        <w:rPr>
          <w:rFonts w:ascii="PT Astra Serif" w:hAnsi="PT Astra Serif"/>
          <w:color w:val="000000"/>
          <w:sz w:val="26"/>
          <w:szCs w:val="26"/>
        </w:rPr>
        <w:t>4. </w:t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BC18CB" w:rsidRPr="00912726" w:rsidRDefault="008E5707" w:rsidP="00046A31">
      <w:pPr>
        <w:pStyle w:val="af0"/>
        <w:tabs>
          <w:tab w:val="left" w:pos="993"/>
        </w:tabs>
        <w:spacing w:after="0" w:line="240" w:lineRule="auto"/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912726">
        <w:rPr>
          <w:rFonts w:ascii="PT Astra Serif" w:hAnsi="PT Astra Serif"/>
          <w:color w:val="000000"/>
          <w:sz w:val="26"/>
          <w:szCs w:val="26"/>
        </w:rPr>
        <w:t>5. </w:t>
      </w:r>
      <w:proofErr w:type="gramStart"/>
      <w:r w:rsidR="00300852" w:rsidRPr="00912726">
        <w:rPr>
          <w:rFonts w:ascii="PT Astra Serif" w:hAnsi="PT Astra Serif"/>
          <w:color w:val="000000"/>
          <w:sz w:val="26"/>
          <w:szCs w:val="26"/>
        </w:rPr>
        <w:t>Контроль за</w:t>
      </w:r>
      <w:proofErr w:type="gramEnd"/>
      <w:r w:rsidR="00300852" w:rsidRPr="00912726">
        <w:rPr>
          <w:rFonts w:ascii="PT Astra Serif" w:hAnsi="PT Astra Serif"/>
          <w:color w:val="000000"/>
          <w:sz w:val="26"/>
          <w:szCs w:val="26"/>
        </w:rPr>
        <w:t xml:space="preserve"> исполнением настоящего постановления возложить </w:t>
      </w:r>
      <w:r w:rsidRPr="00912726">
        <w:rPr>
          <w:rFonts w:ascii="PT Astra Serif" w:hAnsi="PT Astra Serif"/>
          <w:color w:val="000000"/>
          <w:sz w:val="26"/>
          <w:szCs w:val="26"/>
        </w:rPr>
        <w:br/>
      </w:r>
      <w:r w:rsidR="00300852" w:rsidRPr="00912726">
        <w:rPr>
          <w:rFonts w:ascii="PT Astra Serif" w:hAnsi="PT Astra Serif"/>
          <w:color w:val="000000"/>
          <w:sz w:val="26"/>
          <w:szCs w:val="26"/>
        </w:rPr>
        <w:t>на заместителя Губернатора Томской области по вопросам безопасности.</w:t>
      </w:r>
    </w:p>
    <w:p w:rsidR="006F7EAF" w:rsidRPr="00912726" w:rsidRDefault="006F7EAF" w:rsidP="00046A31">
      <w:pPr>
        <w:spacing w:before="60"/>
        <w:jc w:val="center"/>
        <w:rPr>
          <w:rStyle w:val="af"/>
          <w:rFonts w:ascii="PT Astra Serif" w:hAnsi="PT Astra Serif"/>
          <w:i w:val="0"/>
          <w:color w:val="auto"/>
          <w:sz w:val="26"/>
          <w:szCs w:val="26"/>
        </w:rPr>
      </w:pPr>
    </w:p>
    <w:p w:rsidR="006F7EAF" w:rsidRPr="00912726" w:rsidRDefault="006F7EAF" w:rsidP="00046A31">
      <w:pPr>
        <w:spacing w:before="60"/>
        <w:jc w:val="center"/>
        <w:rPr>
          <w:rStyle w:val="af"/>
          <w:rFonts w:ascii="PT Astra Serif" w:hAnsi="PT Astra Serif"/>
          <w:i w:val="0"/>
          <w:color w:val="auto"/>
          <w:sz w:val="26"/>
          <w:szCs w:val="26"/>
        </w:rPr>
      </w:pPr>
    </w:p>
    <w:p w:rsidR="000E2499" w:rsidRPr="00912726" w:rsidRDefault="000E2499" w:rsidP="00046A31">
      <w:pPr>
        <w:spacing w:before="60"/>
        <w:jc w:val="center"/>
        <w:rPr>
          <w:rStyle w:val="af"/>
          <w:rFonts w:ascii="PT Astra Serif" w:hAnsi="PT Astra Serif"/>
          <w:i w:val="0"/>
          <w:color w:val="auto"/>
          <w:sz w:val="26"/>
          <w:szCs w:val="26"/>
        </w:rPr>
      </w:pPr>
    </w:p>
    <w:p w:rsidR="00BC18CB" w:rsidRPr="00912726" w:rsidRDefault="00300852" w:rsidP="00046A31">
      <w:pPr>
        <w:autoSpaceDE w:val="0"/>
        <w:autoSpaceDN w:val="0"/>
        <w:adjustRightInd w:val="0"/>
        <w:spacing w:before="60"/>
        <w:outlineLvl w:val="0"/>
        <w:rPr>
          <w:rFonts w:ascii="PT Astra Serif" w:hAnsi="PT Astra Serif"/>
          <w:sz w:val="20"/>
          <w:szCs w:val="20"/>
        </w:rPr>
      </w:pPr>
      <w:r w:rsidRPr="00912726">
        <w:rPr>
          <w:rFonts w:ascii="PT Astra Serif" w:hAnsi="PT Astra Serif"/>
          <w:sz w:val="26"/>
          <w:szCs w:val="26"/>
        </w:rPr>
        <w:t>Губернатор Томской области</w:t>
      </w:r>
      <w:r w:rsidRPr="00912726">
        <w:rPr>
          <w:rFonts w:ascii="PT Astra Serif" w:hAnsi="PT Astra Serif"/>
          <w:sz w:val="26"/>
          <w:szCs w:val="26"/>
        </w:rPr>
        <w:tab/>
      </w:r>
      <w:r w:rsidRPr="00912726">
        <w:rPr>
          <w:rFonts w:ascii="PT Astra Serif" w:hAnsi="PT Astra Serif"/>
          <w:sz w:val="26"/>
          <w:szCs w:val="26"/>
        </w:rPr>
        <w:tab/>
      </w:r>
      <w:r w:rsidRPr="00912726">
        <w:rPr>
          <w:rFonts w:ascii="PT Astra Serif" w:hAnsi="PT Astra Serif"/>
          <w:sz w:val="26"/>
          <w:szCs w:val="26"/>
        </w:rPr>
        <w:tab/>
      </w:r>
      <w:r w:rsidRPr="00912726">
        <w:rPr>
          <w:rFonts w:ascii="PT Astra Serif" w:hAnsi="PT Astra Serif"/>
          <w:sz w:val="26"/>
          <w:szCs w:val="26"/>
        </w:rPr>
        <w:tab/>
      </w:r>
      <w:r w:rsidRPr="00912726">
        <w:rPr>
          <w:rFonts w:ascii="PT Astra Serif" w:hAnsi="PT Astra Serif"/>
          <w:sz w:val="26"/>
          <w:szCs w:val="26"/>
        </w:rPr>
        <w:tab/>
      </w:r>
      <w:r w:rsidRPr="00912726">
        <w:rPr>
          <w:rFonts w:ascii="PT Astra Serif" w:hAnsi="PT Astra Serif"/>
          <w:sz w:val="26"/>
          <w:szCs w:val="26"/>
        </w:rPr>
        <w:tab/>
      </w:r>
      <w:r w:rsidRPr="00912726">
        <w:rPr>
          <w:rFonts w:ascii="PT Astra Serif" w:hAnsi="PT Astra Serif"/>
          <w:sz w:val="26"/>
          <w:szCs w:val="26"/>
        </w:rPr>
        <w:tab/>
        <w:t xml:space="preserve"> </w:t>
      </w:r>
      <w:r w:rsidR="008E5707" w:rsidRPr="00912726">
        <w:rPr>
          <w:rFonts w:ascii="PT Astra Serif" w:hAnsi="PT Astra Serif"/>
          <w:sz w:val="26"/>
          <w:szCs w:val="26"/>
        </w:rPr>
        <w:t xml:space="preserve"> </w:t>
      </w:r>
      <w:r w:rsidRPr="00912726">
        <w:rPr>
          <w:rFonts w:ascii="PT Astra Serif" w:hAnsi="PT Astra Serif"/>
          <w:sz w:val="26"/>
          <w:szCs w:val="26"/>
        </w:rPr>
        <w:t xml:space="preserve">  </w:t>
      </w:r>
      <w:proofErr w:type="spellStart"/>
      <w:r w:rsidR="002D1025" w:rsidRPr="00912726">
        <w:rPr>
          <w:rFonts w:ascii="PT Astra Serif" w:hAnsi="PT Astra Serif"/>
          <w:sz w:val="26"/>
          <w:szCs w:val="26"/>
        </w:rPr>
        <w:t>В.В</w:t>
      </w:r>
      <w:proofErr w:type="spellEnd"/>
      <w:r w:rsidR="002D1025" w:rsidRPr="00912726">
        <w:rPr>
          <w:rFonts w:ascii="PT Astra Serif" w:hAnsi="PT Astra Serif"/>
          <w:sz w:val="26"/>
          <w:szCs w:val="26"/>
        </w:rPr>
        <w:t>.</w:t>
      </w:r>
      <w:r w:rsidR="002D1025" w:rsidRPr="00912726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="00B06ACD" w:rsidRPr="00912726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BC18CB" w:rsidRPr="00912726" w:rsidRDefault="00BC18CB" w:rsidP="00046A31">
      <w:pPr>
        <w:rPr>
          <w:rFonts w:ascii="PT Astra Serif" w:hAnsi="PT Astra Serif"/>
          <w:sz w:val="20"/>
          <w:szCs w:val="20"/>
        </w:rPr>
      </w:pPr>
    </w:p>
    <w:p w:rsidR="00BC18CB" w:rsidRPr="00912726" w:rsidRDefault="00BC18CB" w:rsidP="00046A31">
      <w:pPr>
        <w:rPr>
          <w:rFonts w:ascii="PT Astra Serif" w:hAnsi="PT Astra Serif"/>
          <w:sz w:val="20"/>
          <w:szCs w:val="20"/>
        </w:rPr>
      </w:pPr>
    </w:p>
    <w:p w:rsidR="00BC18CB" w:rsidRPr="00912726" w:rsidRDefault="00BC18CB" w:rsidP="00046A31">
      <w:pPr>
        <w:rPr>
          <w:rFonts w:ascii="PT Astra Serif" w:hAnsi="PT Astra Serif"/>
          <w:sz w:val="20"/>
          <w:szCs w:val="20"/>
        </w:rPr>
      </w:pPr>
    </w:p>
    <w:p w:rsidR="00BC18CB" w:rsidRPr="00912726" w:rsidRDefault="00BC18CB" w:rsidP="00046A31">
      <w:pPr>
        <w:rPr>
          <w:rFonts w:ascii="PT Astra Serif" w:hAnsi="PT Astra Serif"/>
          <w:sz w:val="20"/>
          <w:szCs w:val="20"/>
        </w:rPr>
      </w:pPr>
    </w:p>
    <w:p w:rsidR="00BC18CB" w:rsidRPr="000834DF" w:rsidRDefault="00BC18CB" w:rsidP="00046A31">
      <w:pPr>
        <w:rPr>
          <w:rFonts w:ascii="PT Astra Serif" w:hAnsi="PT Astra Serif"/>
          <w:sz w:val="20"/>
          <w:szCs w:val="20"/>
        </w:rPr>
      </w:pPr>
    </w:p>
    <w:p w:rsidR="000834DF" w:rsidRPr="000834DF" w:rsidRDefault="000834DF" w:rsidP="00046A31">
      <w:pPr>
        <w:rPr>
          <w:rFonts w:ascii="PT Astra Serif" w:hAnsi="PT Astra Serif"/>
          <w:sz w:val="20"/>
          <w:szCs w:val="20"/>
        </w:rPr>
      </w:pPr>
    </w:p>
    <w:p w:rsidR="00BC18CB" w:rsidRPr="00912726" w:rsidRDefault="00BC18CB" w:rsidP="00046A31">
      <w:pPr>
        <w:rPr>
          <w:rFonts w:ascii="PT Astra Serif" w:hAnsi="PT Astra Serif"/>
          <w:sz w:val="20"/>
          <w:szCs w:val="20"/>
        </w:rPr>
      </w:pPr>
    </w:p>
    <w:p w:rsidR="00BC18CB" w:rsidRPr="00912726" w:rsidRDefault="005F5C60" w:rsidP="00046A31">
      <w:pPr>
        <w:tabs>
          <w:tab w:val="left" w:pos="2130"/>
        </w:tabs>
        <w:rPr>
          <w:rFonts w:ascii="PT Astra Serif" w:hAnsi="PT Astra Serif"/>
          <w:sz w:val="20"/>
          <w:szCs w:val="20"/>
        </w:rPr>
      </w:pPr>
      <w:r w:rsidRPr="00912726">
        <w:rPr>
          <w:rFonts w:ascii="PT Astra Serif" w:hAnsi="PT Astra Serif"/>
          <w:sz w:val="20"/>
          <w:szCs w:val="20"/>
        </w:rPr>
        <w:t>Струков</w:t>
      </w:r>
      <w:r w:rsidR="002D1025" w:rsidRPr="00912726">
        <w:rPr>
          <w:rFonts w:ascii="PT Astra Serif" w:hAnsi="PT Astra Serif"/>
          <w:sz w:val="20"/>
          <w:szCs w:val="20"/>
        </w:rPr>
        <w:t xml:space="preserve"> А.И.</w:t>
      </w:r>
    </w:p>
    <w:p w:rsidR="002D1025" w:rsidRPr="00912726" w:rsidRDefault="002D1025" w:rsidP="00046A31">
      <w:pPr>
        <w:tabs>
          <w:tab w:val="left" w:pos="2130"/>
        </w:tabs>
        <w:rPr>
          <w:rFonts w:ascii="PT Astra Serif" w:hAnsi="PT Astra Serif"/>
          <w:sz w:val="20"/>
          <w:szCs w:val="20"/>
          <w:lang w:val="en-US"/>
        </w:rPr>
      </w:pPr>
      <w:r w:rsidRPr="00912726">
        <w:rPr>
          <w:rFonts w:ascii="PT Astra Serif" w:hAnsi="PT Astra Serif"/>
          <w:sz w:val="20"/>
          <w:szCs w:val="20"/>
        </w:rPr>
        <w:t>0412</w:t>
      </w:r>
      <w:r w:rsidRPr="00912726">
        <w:rPr>
          <w:rFonts w:ascii="PT Astra Serif" w:hAnsi="PT Astra Serif"/>
          <w:sz w:val="20"/>
          <w:szCs w:val="20"/>
          <w:lang w:val="en-US"/>
        </w:rPr>
        <w:t>eg04.pa2026</w:t>
      </w:r>
    </w:p>
    <w:sectPr w:rsidR="002D1025" w:rsidRPr="00912726" w:rsidSect="008E5707">
      <w:headerReference w:type="default" r:id="rId9"/>
      <w:pgSz w:w="11905" w:h="16838" w:code="9"/>
      <w:pgMar w:top="567" w:right="848" w:bottom="426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4DF" w:rsidRDefault="000834DF" w:rsidP="00370830">
      <w:r>
        <w:separator/>
      </w:r>
    </w:p>
  </w:endnote>
  <w:endnote w:type="continuationSeparator" w:id="0">
    <w:p w:rsidR="000834DF" w:rsidRDefault="000834DF" w:rsidP="00370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4DF" w:rsidRDefault="000834DF" w:rsidP="00370830">
      <w:r>
        <w:separator/>
      </w:r>
    </w:p>
  </w:footnote>
  <w:footnote w:type="continuationSeparator" w:id="0">
    <w:p w:rsidR="000834DF" w:rsidRDefault="000834DF" w:rsidP="003708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4DF" w:rsidRPr="00370830" w:rsidRDefault="000834DF" w:rsidP="00370830">
    <w:pPr>
      <w:spacing w:after="120"/>
      <w:jc w:val="center"/>
      <w:rPr>
        <w:rFonts w:ascii="PT Astra Serif" w:hAnsi="PT Astra Serif"/>
        <w:b/>
        <w:lang w:val="en-US"/>
      </w:rPr>
    </w:pPr>
    <w:r w:rsidRPr="00370830">
      <w:rPr>
        <w:rFonts w:ascii="PT Astra Serif" w:hAnsi="PT Astra Serif"/>
        <w:noProof/>
      </w:rPr>
      <w:drawing>
        <wp:inline distT="0" distB="0" distL="0" distR="0" wp14:anchorId="66642743" wp14:editId="2B433432">
          <wp:extent cx="714375" cy="647700"/>
          <wp:effectExtent l="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34DF" w:rsidRPr="00370830" w:rsidRDefault="000834DF" w:rsidP="00370830">
    <w:pPr>
      <w:autoSpaceDE w:val="0"/>
      <w:autoSpaceDN w:val="0"/>
      <w:adjustRightInd w:val="0"/>
      <w:jc w:val="center"/>
      <w:rPr>
        <w:rFonts w:ascii="PT Astra Serif" w:hAnsi="PT Astra Serif"/>
        <w:b/>
        <w:bCs/>
        <w:sz w:val="30"/>
        <w:szCs w:val="30"/>
      </w:rPr>
    </w:pPr>
    <w:r w:rsidRPr="00370830">
      <w:rPr>
        <w:rFonts w:ascii="PT Astra Serif" w:hAnsi="PT Astra Serif"/>
        <w:b/>
        <w:bCs/>
        <w:sz w:val="30"/>
        <w:szCs w:val="30"/>
      </w:rPr>
      <w:t>АДМИНИСТРАЦИЯ ТОМСКОЙ ОБЛАСТИ</w:t>
    </w:r>
  </w:p>
  <w:p w:rsidR="000834DF" w:rsidRPr="00370830" w:rsidRDefault="000834DF" w:rsidP="00370830">
    <w:pPr>
      <w:autoSpaceDE w:val="0"/>
      <w:autoSpaceDN w:val="0"/>
      <w:adjustRightInd w:val="0"/>
      <w:jc w:val="center"/>
      <w:outlineLvl w:val="0"/>
      <w:rPr>
        <w:rFonts w:ascii="PT Astra Serif" w:hAnsi="PT Astra Serif"/>
        <w:b/>
        <w:bCs/>
        <w:sz w:val="26"/>
        <w:szCs w:val="26"/>
      </w:rPr>
    </w:pPr>
  </w:p>
  <w:p w:rsidR="000834DF" w:rsidRPr="00370830" w:rsidRDefault="000834DF" w:rsidP="00370830">
    <w:pPr>
      <w:autoSpaceDE w:val="0"/>
      <w:autoSpaceDN w:val="0"/>
      <w:adjustRightInd w:val="0"/>
      <w:jc w:val="center"/>
      <w:rPr>
        <w:rFonts w:ascii="PT Astra Serif" w:hAnsi="PT Astra Serif"/>
        <w:b/>
        <w:bCs/>
        <w:sz w:val="28"/>
        <w:szCs w:val="28"/>
      </w:rPr>
    </w:pPr>
    <w:r w:rsidRPr="00370830">
      <w:rPr>
        <w:rFonts w:ascii="PT Astra Serif" w:hAnsi="PT Astra Serif"/>
        <w:b/>
        <w:bCs/>
        <w:sz w:val="28"/>
        <w:szCs w:val="28"/>
      </w:rPr>
      <w:t>ПОСТАНОВЛЕНИЕ</w:t>
    </w:r>
  </w:p>
  <w:p w:rsidR="000834DF" w:rsidRPr="00C468FA" w:rsidRDefault="000834DF" w:rsidP="00B14D8E">
    <w:pPr>
      <w:pStyle w:val="a3"/>
      <w:spacing w:before="0" w:after="0"/>
      <w:rPr>
        <w:rFonts w:ascii="PT Astra Serif" w:hAnsi="PT Astra Serif"/>
        <w:sz w:val="24"/>
        <w:szCs w:val="24"/>
      </w:rPr>
    </w:pPr>
  </w:p>
  <w:p w:rsidR="000834DF" w:rsidRPr="00C468FA" w:rsidRDefault="000834DF" w:rsidP="00B14D8E">
    <w:pPr>
      <w:pStyle w:val="a3"/>
      <w:spacing w:before="0" w:after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125A3CE9"/>
    <w:multiLevelType w:val="hybridMultilevel"/>
    <w:tmpl w:val="D0F0440A"/>
    <w:lvl w:ilvl="0" w:tplc="1962148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FB63606" w:tentative="1">
      <w:start w:val="1"/>
      <w:numFmt w:val="lowerLetter"/>
      <w:lvlText w:val="%2."/>
      <w:lvlJc w:val="left"/>
      <w:pPr>
        <w:ind w:left="1440" w:hanging="360"/>
      </w:pPr>
    </w:lvl>
    <w:lvl w:ilvl="2" w:tplc="EDA0A078" w:tentative="1">
      <w:start w:val="1"/>
      <w:numFmt w:val="lowerRoman"/>
      <w:lvlText w:val="%3."/>
      <w:lvlJc w:val="right"/>
      <w:pPr>
        <w:ind w:left="2160" w:hanging="180"/>
      </w:pPr>
    </w:lvl>
    <w:lvl w:ilvl="3" w:tplc="976ED83C" w:tentative="1">
      <w:start w:val="1"/>
      <w:numFmt w:val="decimal"/>
      <w:lvlText w:val="%4."/>
      <w:lvlJc w:val="left"/>
      <w:pPr>
        <w:ind w:left="2880" w:hanging="360"/>
      </w:pPr>
    </w:lvl>
    <w:lvl w:ilvl="4" w:tplc="2D5C95C8" w:tentative="1">
      <w:start w:val="1"/>
      <w:numFmt w:val="lowerLetter"/>
      <w:lvlText w:val="%5."/>
      <w:lvlJc w:val="left"/>
      <w:pPr>
        <w:ind w:left="3600" w:hanging="360"/>
      </w:pPr>
    </w:lvl>
    <w:lvl w:ilvl="5" w:tplc="C41AD336" w:tentative="1">
      <w:start w:val="1"/>
      <w:numFmt w:val="lowerRoman"/>
      <w:lvlText w:val="%6."/>
      <w:lvlJc w:val="right"/>
      <w:pPr>
        <w:ind w:left="4320" w:hanging="180"/>
      </w:pPr>
    </w:lvl>
    <w:lvl w:ilvl="6" w:tplc="41B89A3C" w:tentative="1">
      <w:start w:val="1"/>
      <w:numFmt w:val="decimal"/>
      <w:lvlText w:val="%7."/>
      <w:lvlJc w:val="left"/>
      <w:pPr>
        <w:ind w:left="5040" w:hanging="360"/>
      </w:pPr>
    </w:lvl>
    <w:lvl w:ilvl="7" w:tplc="57E45446" w:tentative="1">
      <w:start w:val="1"/>
      <w:numFmt w:val="lowerLetter"/>
      <w:lvlText w:val="%8."/>
      <w:lvlJc w:val="left"/>
      <w:pPr>
        <w:ind w:left="5760" w:hanging="360"/>
      </w:pPr>
    </w:lvl>
    <w:lvl w:ilvl="8" w:tplc="52E0D9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33DE4"/>
    <w:multiLevelType w:val="hybridMultilevel"/>
    <w:tmpl w:val="961E610E"/>
    <w:lvl w:ilvl="0" w:tplc="1CDA25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EE9C77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5C1B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A56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F2AA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CC5D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4212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E25B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4423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731C6C"/>
    <w:multiLevelType w:val="hybridMultilevel"/>
    <w:tmpl w:val="D0F0440A"/>
    <w:lvl w:ilvl="0" w:tplc="48A678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3440880" w:tentative="1">
      <w:start w:val="1"/>
      <w:numFmt w:val="lowerLetter"/>
      <w:lvlText w:val="%2."/>
      <w:lvlJc w:val="left"/>
      <w:pPr>
        <w:ind w:left="1440" w:hanging="360"/>
      </w:pPr>
    </w:lvl>
    <w:lvl w:ilvl="2" w:tplc="542C71E6" w:tentative="1">
      <w:start w:val="1"/>
      <w:numFmt w:val="lowerRoman"/>
      <w:lvlText w:val="%3."/>
      <w:lvlJc w:val="right"/>
      <w:pPr>
        <w:ind w:left="2160" w:hanging="180"/>
      </w:pPr>
    </w:lvl>
    <w:lvl w:ilvl="3" w:tplc="004A9370" w:tentative="1">
      <w:start w:val="1"/>
      <w:numFmt w:val="decimal"/>
      <w:lvlText w:val="%4."/>
      <w:lvlJc w:val="left"/>
      <w:pPr>
        <w:ind w:left="2880" w:hanging="360"/>
      </w:pPr>
    </w:lvl>
    <w:lvl w:ilvl="4" w:tplc="D774F8AC" w:tentative="1">
      <w:start w:val="1"/>
      <w:numFmt w:val="lowerLetter"/>
      <w:lvlText w:val="%5."/>
      <w:lvlJc w:val="left"/>
      <w:pPr>
        <w:ind w:left="3600" w:hanging="360"/>
      </w:pPr>
    </w:lvl>
    <w:lvl w:ilvl="5" w:tplc="8F6CCF9A" w:tentative="1">
      <w:start w:val="1"/>
      <w:numFmt w:val="lowerRoman"/>
      <w:lvlText w:val="%6."/>
      <w:lvlJc w:val="right"/>
      <w:pPr>
        <w:ind w:left="4320" w:hanging="180"/>
      </w:pPr>
    </w:lvl>
    <w:lvl w:ilvl="6" w:tplc="F83A890C" w:tentative="1">
      <w:start w:val="1"/>
      <w:numFmt w:val="decimal"/>
      <w:lvlText w:val="%7."/>
      <w:lvlJc w:val="left"/>
      <w:pPr>
        <w:ind w:left="5040" w:hanging="360"/>
      </w:pPr>
    </w:lvl>
    <w:lvl w:ilvl="7" w:tplc="306AB976" w:tentative="1">
      <w:start w:val="1"/>
      <w:numFmt w:val="lowerLetter"/>
      <w:lvlText w:val="%8."/>
      <w:lvlJc w:val="left"/>
      <w:pPr>
        <w:ind w:left="5760" w:hanging="360"/>
      </w:pPr>
    </w:lvl>
    <w:lvl w:ilvl="8" w:tplc="52F4BB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74777"/>
    <w:multiLevelType w:val="hybridMultilevel"/>
    <w:tmpl w:val="D0F0440A"/>
    <w:lvl w:ilvl="0" w:tplc="87F8B3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53631F8" w:tentative="1">
      <w:start w:val="1"/>
      <w:numFmt w:val="lowerLetter"/>
      <w:lvlText w:val="%2."/>
      <w:lvlJc w:val="left"/>
      <w:pPr>
        <w:ind w:left="1440" w:hanging="360"/>
      </w:pPr>
    </w:lvl>
    <w:lvl w:ilvl="2" w:tplc="7BB8ABDE" w:tentative="1">
      <w:start w:val="1"/>
      <w:numFmt w:val="lowerRoman"/>
      <w:lvlText w:val="%3."/>
      <w:lvlJc w:val="right"/>
      <w:pPr>
        <w:ind w:left="2160" w:hanging="180"/>
      </w:pPr>
    </w:lvl>
    <w:lvl w:ilvl="3" w:tplc="0A34DC02" w:tentative="1">
      <w:start w:val="1"/>
      <w:numFmt w:val="decimal"/>
      <w:lvlText w:val="%4."/>
      <w:lvlJc w:val="left"/>
      <w:pPr>
        <w:ind w:left="2880" w:hanging="360"/>
      </w:pPr>
    </w:lvl>
    <w:lvl w:ilvl="4" w:tplc="C37E29E8" w:tentative="1">
      <w:start w:val="1"/>
      <w:numFmt w:val="lowerLetter"/>
      <w:lvlText w:val="%5."/>
      <w:lvlJc w:val="left"/>
      <w:pPr>
        <w:ind w:left="3600" w:hanging="360"/>
      </w:pPr>
    </w:lvl>
    <w:lvl w:ilvl="5" w:tplc="ECB806C4" w:tentative="1">
      <w:start w:val="1"/>
      <w:numFmt w:val="lowerRoman"/>
      <w:lvlText w:val="%6."/>
      <w:lvlJc w:val="right"/>
      <w:pPr>
        <w:ind w:left="4320" w:hanging="180"/>
      </w:pPr>
    </w:lvl>
    <w:lvl w:ilvl="6" w:tplc="C6A2D832" w:tentative="1">
      <w:start w:val="1"/>
      <w:numFmt w:val="decimal"/>
      <w:lvlText w:val="%7."/>
      <w:lvlJc w:val="left"/>
      <w:pPr>
        <w:ind w:left="5040" w:hanging="360"/>
      </w:pPr>
    </w:lvl>
    <w:lvl w:ilvl="7" w:tplc="830E2E86" w:tentative="1">
      <w:start w:val="1"/>
      <w:numFmt w:val="lowerLetter"/>
      <w:lvlText w:val="%8."/>
      <w:lvlJc w:val="left"/>
      <w:pPr>
        <w:ind w:left="5760" w:hanging="360"/>
      </w:pPr>
    </w:lvl>
    <w:lvl w:ilvl="8" w:tplc="46209A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992152"/>
    <w:multiLevelType w:val="hybridMultilevel"/>
    <w:tmpl w:val="D0F0440A"/>
    <w:lvl w:ilvl="0" w:tplc="7DA213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8FA7662" w:tentative="1">
      <w:start w:val="1"/>
      <w:numFmt w:val="lowerLetter"/>
      <w:lvlText w:val="%2."/>
      <w:lvlJc w:val="left"/>
      <w:pPr>
        <w:ind w:left="1440" w:hanging="360"/>
      </w:pPr>
    </w:lvl>
    <w:lvl w:ilvl="2" w:tplc="EA30F202" w:tentative="1">
      <w:start w:val="1"/>
      <w:numFmt w:val="lowerRoman"/>
      <w:lvlText w:val="%3."/>
      <w:lvlJc w:val="right"/>
      <w:pPr>
        <w:ind w:left="2160" w:hanging="180"/>
      </w:pPr>
    </w:lvl>
    <w:lvl w:ilvl="3" w:tplc="CFC8C77E" w:tentative="1">
      <w:start w:val="1"/>
      <w:numFmt w:val="decimal"/>
      <w:lvlText w:val="%4."/>
      <w:lvlJc w:val="left"/>
      <w:pPr>
        <w:ind w:left="2880" w:hanging="360"/>
      </w:pPr>
    </w:lvl>
    <w:lvl w:ilvl="4" w:tplc="CBCE3AD6" w:tentative="1">
      <w:start w:val="1"/>
      <w:numFmt w:val="lowerLetter"/>
      <w:lvlText w:val="%5."/>
      <w:lvlJc w:val="left"/>
      <w:pPr>
        <w:ind w:left="3600" w:hanging="360"/>
      </w:pPr>
    </w:lvl>
    <w:lvl w:ilvl="5" w:tplc="ACB07E94" w:tentative="1">
      <w:start w:val="1"/>
      <w:numFmt w:val="lowerRoman"/>
      <w:lvlText w:val="%6."/>
      <w:lvlJc w:val="right"/>
      <w:pPr>
        <w:ind w:left="4320" w:hanging="180"/>
      </w:pPr>
    </w:lvl>
    <w:lvl w:ilvl="6" w:tplc="7DA0E412" w:tentative="1">
      <w:start w:val="1"/>
      <w:numFmt w:val="decimal"/>
      <w:lvlText w:val="%7."/>
      <w:lvlJc w:val="left"/>
      <w:pPr>
        <w:ind w:left="5040" w:hanging="360"/>
      </w:pPr>
    </w:lvl>
    <w:lvl w:ilvl="7" w:tplc="3BDCE71C" w:tentative="1">
      <w:start w:val="1"/>
      <w:numFmt w:val="lowerLetter"/>
      <w:lvlText w:val="%8."/>
      <w:lvlJc w:val="left"/>
      <w:pPr>
        <w:ind w:left="5760" w:hanging="360"/>
      </w:pPr>
    </w:lvl>
    <w:lvl w:ilvl="8" w:tplc="D6B8D6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D815A3"/>
    <w:multiLevelType w:val="hybridMultilevel"/>
    <w:tmpl w:val="FE3CDFDC"/>
    <w:lvl w:ilvl="0" w:tplc="16BEE8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ABBCB758">
      <w:start w:val="1"/>
      <w:numFmt w:val="lowerLetter"/>
      <w:lvlText w:val="%2)"/>
      <w:lvlJc w:val="left"/>
      <w:pPr>
        <w:ind w:left="1440" w:hanging="360"/>
      </w:pPr>
    </w:lvl>
    <w:lvl w:ilvl="2" w:tplc="186E866E" w:tentative="1">
      <w:start w:val="1"/>
      <w:numFmt w:val="lowerRoman"/>
      <w:lvlText w:val="%3."/>
      <w:lvlJc w:val="right"/>
      <w:pPr>
        <w:ind w:left="2160" w:hanging="180"/>
      </w:pPr>
    </w:lvl>
    <w:lvl w:ilvl="3" w:tplc="BBE0132E" w:tentative="1">
      <w:start w:val="1"/>
      <w:numFmt w:val="decimal"/>
      <w:lvlText w:val="%4."/>
      <w:lvlJc w:val="left"/>
      <w:pPr>
        <w:ind w:left="2880" w:hanging="360"/>
      </w:pPr>
    </w:lvl>
    <w:lvl w:ilvl="4" w:tplc="4EF2070A" w:tentative="1">
      <w:start w:val="1"/>
      <w:numFmt w:val="lowerLetter"/>
      <w:lvlText w:val="%5."/>
      <w:lvlJc w:val="left"/>
      <w:pPr>
        <w:ind w:left="3600" w:hanging="360"/>
      </w:pPr>
    </w:lvl>
    <w:lvl w:ilvl="5" w:tplc="7A220AD4" w:tentative="1">
      <w:start w:val="1"/>
      <w:numFmt w:val="lowerRoman"/>
      <w:lvlText w:val="%6."/>
      <w:lvlJc w:val="right"/>
      <w:pPr>
        <w:ind w:left="4320" w:hanging="180"/>
      </w:pPr>
    </w:lvl>
    <w:lvl w:ilvl="6" w:tplc="AD04FD28" w:tentative="1">
      <w:start w:val="1"/>
      <w:numFmt w:val="decimal"/>
      <w:lvlText w:val="%7."/>
      <w:lvlJc w:val="left"/>
      <w:pPr>
        <w:ind w:left="5040" w:hanging="360"/>
      </w:pPr>
    </w:lvl>
    <w:lvl w:ilvl="7" w:tplc="B2028A8E" w:tentative="1">
      <w:start w:val="1"/>
      <w:numFmt w:val="lowerLetter"/>
      <w:lvlText w:val="%8."/>
      <w:lvlJc w:val="left"/>
      <w:pPr>
        <w:ind w:left="5760" w:hanging="360"/>
      </w:pPr>
    </w:lvl>
    <w:lvl w:ilvl="8" w:tplc="DB3E5C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DB1E60"/>
    <w:multiLevelType w:val="hybridMultilevel"/>
    <w:tmpl w:val="E91C59E4"/>
    <w:lvl w:ilvl="0" w:tplc="088AD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E6A3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90FC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A8E0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A601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6C90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B49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2C65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DC3C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2B6814"/>
    <w:multiLevelType w:val="hybridMultilevel"/>
    <w:tmpl w:val="D0F0440A"/>
    <w:lvl w:ilvl="0" w:tplc="0340FA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76E34A" w:tentative="1">
      <w:start w:val="1"/>
      <w:numFmt w:val="lowerLetter"/>
      <w:lvlText w:val="%2."/>
      <w:lvlJc w:val="left"/>
      <w:pPr>
        <w:ind w:left="1440" w:hanging="360"/>
      </w:pPr>
    </w:lvl>
    <w:lvl w:ilvl="2" w:tplc="09DEFD20" w:tentative="1">
      <w:start w:val="1"/>
      <w:numFmt w:val="lowerRoman"/>
      <w:lvlText w:val="%3."/>
      <w:lvlJc w:val="right"/>
      <w:pPr>
        <w:ind w:left="2160" w:hanging="180"/>
      </w:pPr>
    </w:lvl>
    <w:lvl w:ilvl="3" w:tplc="63DC6F56" w:tentative="1">
      <w:start w:val="1"/>
      <w:numFmt w:val="decimal"/>
      <w:lvlText w:val="%4."/>
      <w:lvlJc w:val="left"/>
      <w:pPr>
        <w:ind w:left="2880" w:hanging="360"/>
      </w:pPr>
    </w:lvl>
    <w:lvl w:ilvl="4" w:tplc="936AD16A" w:tentative="1">
      <w:start w:val="1"/>
      <w:numFmt w:val="lowerLetter"/>
      <w:lvlText w:val="%5."/>
      <w:lvlJc w:val="left"/>
      <w:pPr>
        <w:ind w:left="3600" w:hanging="360"/>
      </w:pPr>
    </w:lvl>
    <w:lvl w:ilvl="5" w:tplc="87A4FE28" w:tentative="1">
      <w:start w:val="1"/>
      <w:numFmt w:val="lowerRoman"/>
      <w:lvlText w:val="%6."/>
      <w:lvlJc w:val="right"/>
      <w:pPr>
        <w:ind w:left="4320" w:hanging="180"/>
      </w:pPr>
    </w:lvl>
    <w:lvl w:ilvl="6" w:tplc="F482A6CC" w:tentative="1">
      <w:start w:val="1"/>
      <w:numFmt w:val="decimal"/>
      <w:lvlText w:val="%7."/>
      <w:lvlJc w:val="left"/>
      <w:pPr>
        <w:ind w:left="5040" w:hanging="360"/>
      </w:pPr>
    </w:lvl>
    <w:lvl w:ilvl="7" w:tplc="7FFC4730" w:tentative="1">
      <w:start w:val="1"/>
      <w:numFmt w:val="lowerLetter"/>
      <w:lvlText w:val="%8."/>
      <w:lvlJc w:val="left"/>
      <w:pPr>
        <w:ind w:left="5760" w:hanging="360"/>
      </w:pPr>
    </w:lvl>
    <w:lvl w:ilvl="8" w:tplc="77FC8B6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1"/>
  </w:num>
  <w:num w:numId="6">
    <w:abstractNumId w:val="4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A4D"/>
    <w:rsid w:val="000010FB"/>
    <w:rsid w:val="00007669"/>
    <w:rsid w:val="00015221"/>
    <w:rsid w:val="00021CBA"/>
    <w:rsid w:val="000306FD"/>
    <w:rsid w:val="000346CB"/>
    <w:rsid w:val="000402F1"/>
    <w:rsid w:val="00044AE2"/>
    <w:rsid w:val="00046A31"/>
    <w:rsid w:val="00054C30"/>
    <w:rsid w:val="00066617"/>
    <w:rsid w:val="00073950"/>
    <w:rsid w:val="000834DF"/>
    <w:rsid w:val="00084C6A"/>
    <w:rsid w:val="00091163"/>
    <w:rsid w:val="000929C5"/>
    <w:rsid w:val="00096046"/>
    <w:rsid w:val="0009731D"/>
    <w:rsid w:val="000A0F8C"/>
    <w:rsid w:val="000B67B6"/>
    <w:rsid w:val="000C2F58"/>
    <w:rsid w:val="000C3607"/>
    <w:rsid w:val="000C4749"/>
    <w:rsid w:val="000C533B"/>
    <w:rsid w:val="000D066A"/>
    <w:rsid w:val="000D1FD5"/>
    <w:rsid w:val="000D3D64"/>
    <w:rsid w:val="000D3F89"/>
    <w:rsid w:val="000E1480"/>
    <w:rsid w:val="000E2499"/>
    <w:rsid w:val="000E4CD2"/>
    <w:rsid w:val="000F43AE"/>
    <w:rsid w:val="00101229"/>
    <w:rsid w:val="00106E96"/>
    <w:rsid w:val="001101CD"/>
    <w:rsid w:val="00114BB5"/>
    <w:rsid w:val="00117582"/>
    <w:rsid w:val="0012245A"/>
    <w:rsid w:val="00127728"/>
    <w:rsid w:val="00127D7E"/>
    <w:rsid w:val="001316A0"/>
    <w:rsid w:val="00140D49"/>
    <w:rsid w:val="00143DC1"/>
    <w:rsid w:val="0015362E"/>
    <w:rsid w:val="0015656C"/>
    <w:rsid w:val="00175808"/>
    <w:rsid w:val="00182B23"/>
    <w:rsid w:val="00184A7D"/>
    <w:rsid w:val="001925C8"/>
    <w:rsid w:val="0019718B"/>
    <w:rsid w:val="001A0AC3"/>
    <w:rsid w:val="001A2050"/>
    <w:rsid w:val="001A5FF7"/>
    <w:rsid w:val="001B10CB"/>
    <w:rsid w:val="001B431D"/>
    <w:rsid w:val="001B68D2"/>
    <w:rsid w:val="001C02B0"/>
    <w:rsid w:val="001C1076"/>
    <w:rsid w:val="001C33D7"/>
    <w:rsid w:val="001C59F9"/>
    <w:rsid w:val="001C74D1"/>
    <w:rsid w:val="001C7730"/>
    <w:rsid w:val="001D26D5"/>
    <w:rsid w:val="001D3208"/>
    <w:rsid w:val="001E1900"/>
    <w:rsid w:val="001E564C"/>
    <w:rsid w:val="001F7B84"/>
    <w:rsid w:val="00207DD2"/>
    <w:rsid w:val="002105D8"/>
    <w:rsid w:val="00211E0E"/>
    <w:rsid w:val="00212C94"/>
    <w:rsid w:val="00217C3F"/>
    <w:rsid w:val="00223BB8"/>
    <w:rsid w:val="00230BEB"/>
    <w:rsid w:val="002332CF"/>
    <w:rsid w:val="00240896"/>
    <w:rsid w:val="002433A4"/>
    <w:rsid w:val="00251C41"/>
    <w:rsid w:val="0025755F"/>
    <w:rsid w:val="00257776"/>
    <w:rsid w:val="002609B4"/>
    <w:rsid w:val="00261B23"/>
    <w:rsid w:val="00267D14"/>
    <w:rsid w:val="0027134F"/>
    <w:rsid w:val="002764A2"/>
    <w:rsid w:val="00284F8F"/>
    <w:rsid w:val="002926D9"/>
    <w:rsid w:val="002A1034"/>
    <w:rsid w:val="002A7D62"/>
    <w:rsid w:val="002B3CB4"/>
    <w:rsid w:val="002C4FD6"/>
    <w:rsid w:val="002C5F2B"/>
    <w:rsid w:val="002D1025"/>
    <w:rsid w:val="002D583E"/>
    <w:rsid w:val="002E315D"/>
    <w:rsid w:val="002E49C3"/>
    <w:rsid w:val="002E6B63"/>
    <w:rsid w:val="002F11D4"/>
    <w:rsid w:val="002F2C0A"/>
    <w:rsid w:val="002F3252"/>
    <w:rsid w:val="002F7A61"/>
    <w:rsid w:val="00300852"/>
    <w:rsid w:val="0030349B"/>
    <w:rsid w:val="00303613"/>
    <w:rsid w:val="00310F1E"/>
    <w:rsid w:val="00313C46"/>
    <w:rsid w:val="00320AF8"/>
    <w:rsid w:val="003239FA"/>
    <w:rsid w:val="003243F2"/>
    <w:rsid w:val="0032705B"/>
    <w:rsid w:val="003336FE"/>
    <w:rsid w:val="00334E53"/>
    <w:rsid w:val="00335317"/>
    <w:rsid w:val="00336B3E"/>
    <w:rsid w:val="00351462"/>
    <w:rsid w:val="0035253D"/>
    <w:rsid w:val="003610FA"/>
    <w:rsid w:val="003646C5"/>
    <w:rsid w:val="00370830"/>
    <w:rsid w:val="00373229"/>
    <w:rsid w:val="0037496C"/>
    <w:rsid w:val="00374EC7"/>
    <w:rsid w:val="00380ABC"/>
    <w:rsid w:val="00391A3D"/>
    <w:rsid w:val="00395D5A"/>
    <w:rsid w:val="003A305D"/>
    <w:rsid w:val="003A47ED"/>
    <w:rsid w:val="003C1085"/>
    <w:rsid w:val="003C1FBA"/>
    <w:rsid w:val="003C62A2"/>
    <w:rsid w:val="003C678F"/>
    <w:rsid w:val="003C6891"/>
    <w:rsid w:val="003D1323"/>
    <w:rsid w:val="003D5083"/>
    <w:rsid w:val="003E067D"/>
    <w:rsid w:val="003E26C1"/>
    <w:rsid w:val="003E3028"/>
    <w:rsid w:val="003E4692"/>
    <w:rsid w:val="003E5429"/>
    <w:rsid w:val="003F030F"/>
    <w:rsid w:val="003F39CE"/>
    <w:rsid w:val="003F7221"/>
    <w:rsid w:val="00403423"/>
    <w:rsid w:val="004057BF"/>
    <w:rsid w:val="0040750E"/>
    <w:rsid w:val="00411703"/>
    <w:rsid w:val="00413FB6"/>
    <w:rsid w:val="004211DA"/>
    <w:rsid w:val="0042185A"/>
    <w:rsid w:val="00422890"/>
    <w:rsid w:val="00424165"/>
    <w:rsid w:val="00425D2F"/>
    <w:rsid w:val="004327FA"/>
    <w:rsid w:val="004359E9"/>
    <w:rsid w:val="00436703"/>
    <w:rsid w:val="00441DD5"/>
    <w:rsid w:val="00443549"/>
    <w:rsid w:val="00451898"/>
    <w:rsid w:val="004520A0"/>
    <w:rsid w:val="00453DC4"/>
    <w:rsid w:val="0045499F"/>
    <w:rsid w:val="00455C4A"/>
    <w:rsid w:val="00457053"/>
    <w:rsid w:val="00457B4C"/>
    <w:rsid w:val="00467E68"/>
    <w:rsid w:val="0047079B"/>
    <w:rsid w:val="00471255"/>
    <w:rsid w:val="00474CE1"/>
    <w:rsid w:val="0047588D"/>
    <w:rsid w:val="00477A8F"/>
    <w:rsid w:val="004823B1"/>
    <w:rsid w:val="004848AB"/>
    <w:rsid w:val="004867B0"/>
    <w:rsid w:val="00486A94"/>
    <w:rsid w:val="00490FA9"/>
    <w:rsid w:val="00491B5B"/>
    <w:rsid w:val="00495192"/>
    <w:rsid w:val="00496A32"/>
    <w:rsid w:val="004A2006"/>
    <w:rsid w:val="004A2762"/>
    <w:rsid w:val="004B1903"/>
    <w:rsid w:val="004C1144"/>
    <w:rsid w:val="004C1646"/>
    <w:rsid w:val="004C28AC"/>
    <w:rsid w:val="004C3267"/>
    <w:rsid w:val="004C34A9"/>
    <w:rsid w:val="004C61AA"/>
    <w:rsid w:val="004D06D3"/>
    <w:rsid w:val="004D1B25"/>
    <w:rsid w:val="004D4E81"/>
    <w:rsid w:val="004F079A"/>
    <w:rsid w:val="004F1108"/>
    <w:rsid w:val="004F3BE9"/>
    <w:rsid w:val="004F575A"/>
    <w:rsid w:val="004F5B22"/>
    <w:rsid w:val="00504081"/>
    <w:rsid w:val="005045C0"/>
    <w:rsid w:val="005144E4"/>
    <w:rsid w:val="00517AE2"/>
    <w:rsid w:val="00517BE2"/>
    <w:rsid w:val="0052035E"/>
    <w:rsid w:val="005205CC"/>
    <w:rsid w:val="005253E2"/>
    <w:rsid w:val="00527D8D"/>
    <w:rsid w:val="00540F5D"/>
    <w:rsid w:val="00541EC0"/>
    <w:rsid w:val="0055077E"/>
    <w:rsid w:val="005512A5"/>
    <w:rsid w:val="00552087"/>
    <w:rsid w:val="00553BE8"/>
    <w:rsid w:val="005556F0"/>
    <w:rsid w:val="0055613E"/>
    <w:rsid w:val="005571EB"/>
    <w:rsid w:val="005653A1"/>
    <w:rsid w:val="00573114"/>
    <w:rsid w:val="00576DCD"/>
    <w:rsid w:val="00584997"/>
    <w:rsid w:val="005904F8"/>
    <w:rsid w:val="00594C83"/>
    <w:rsid w:val="00596495"/>
    <w:rsid w:val="005A0DF0"/>
    <w:rsid w:val="005A40F0"/>
    <w:rsid w:val="005A4EBA"/>
    <w:rsid w:val="005B1C6D"/>
    <w:rsid w:val="005B485D"/>
    <w:rsid w:val="005B6581"/>
    <w:rsid w:val="005C0174"/>
    <w:rsid w:val="005C1E9D"/>
    <w:rsid w:val="005C3FF8"/>
    <w:rsid w:val="005D69D9"/>
    <w:rsid w:val="005E0FB2"/>
    <w:rsid w:val="005E4BA3"/>
    <w:rsid w:val="005E6385"/>
    <w:rsid w:val="005E6E2F"/>
    <w:rsid w:val="005E730B"/>
    <w:rsid w:val="005F2487"/>
    <w:rsid w:val="005F4B5A"/>
    <w:rsid w:val="005F5C60"/>
    <w:rsid w:val="005F7E9A"/>
    <w:rsid w:val="00601552"/>
    <w:rsid w:val="00606D74"/>
    <w:rsid w:val="00611E5E"/>
    <w:rsid w:val="00615F4F"/>
    <w:rsid w:val="00622457"/>
    <w:rsid w:val="006305E9"/>
    <w:rsid w:val="00636C08"/>
    <w:rsid w:val="0064088F"/>
    <w:rsid w:val="006435CE"/>
    <w:rsid w:val="006638A7"/>
    <w:rsid w:val="00664B96"/>
    <w:rsid w:val="00666CEA"/>
    <w:rsid w:val="00667037"/>
    <w:rsid w:val="00667063"/>
    <w:rsid w:val="00670566"/>
    <w:rsid w:val="00680B93"/>
    <w:rsid w:val="0068371B"/>
    <w:rsid w:val="006953C3"/>
    <w:rsid w:val="00697268"/>
    <w:rsid w:val="00697815"/>
    <w:rsid w:val="006A1C5C"/>
    <w:rsid w:val="006A78FD"/>
    <w:rsid w:val="006B2047"/>
    <w:rsid w:val="006B20AF"/>
    <w:rsid w:val="006B2CDF"/>
    <w:rsid w:val="006B3B89"/>
    <w:rsid w:val="006B7964"/>
    <w:rsid w:val="006C1015"/>
    <w:rsid w:val="006C2C46"/>
    <w:rsid w:val="006C74B9"/>
    <w:rsid w:val="006C7C5C"/>
    <w:rsid w:val="006D30B9"/>
    <w:rsid w:val="006E138C"/>
    <w:rsid w:val="006E5349"/>
    <w:rsid w:val="006E74AC"/>
    <w:rsid w:val="006F63C3"/>
    <w:rsid w:val="006F6CC0"/>
    <w:rsid w:val="006F7D94"/>
    <w:rsid w:val="006F7EAF"/>
    <w:rsid w:val="007027F6"/>
    <w:rsid w:val="00703BAD"/>
    <w:rsid w:val="00704BA2"/>
    <w:rsid w:val="00710340"/>
    <w:rsid w:val="007138F0"/>
    <w:rsid w:val="00713B15"/>
    <w:rsid w:val="007167AA"/>
    <w:rsid w:val="00720EA1"/>
    <w:rsid w:val="00722EE4"/>
    <w:rsid w:val="00724BE8"/>
    <w:rsid w:val="00725E29"/>
    <w:rsid w:val="00727146"/>
    <w:rsid w:val="007275DC"/>
    <w:rsid w:val="00735606"/>
    <w:rsid w:val="00735A7B"/>
    <w:rsid w:val="0074243B"/>
    <w:rsid w:val="00743FB0"/>
    <w:rsid w:val="00750DF2"/>
    <w:rsid w:val="0075232A"/>
    <w:rsid w:val="00760ACB"/>
    <w:rsid w:val="0077199E"/>
    <w:rsid w:val="00776D73"/>
    <w:rsid w:val="007872BB"/>
    <w:rsid w:val="007A07E9"/>
    <w:rsid w:val="007A25C1"/>
    <w:rsid w:val="007A322B"/>
    <w:rsid w:val="007A3284"/>
    <w:rsid w:val="007A3730"/>
    <w:rsid w:val="007A433E"/>
    <w:rsid w:val="007A4D6D"/>
    <w:rsid w:val="007A7C1B"/>
    <w:rsid w:val="007B0293"/>
    <w:rsid w:val="007B1731"/>
    <w:rsid w:val="007B49FC"/>
    <w:rsid w:val="007B4FE2"/>
    <w:rsid w:val="007B68D4"/>
    <w:rsid w:val="007C3067"/>
    <w:rsid w:val="007D22E5"/>
    <w:rsid w:val="007D6D6A"/>
    <w:rsid w:val="007E43A1"/>
    <w:rsid w:val="007E4497"/>
    <w:rsid w:val="007E4A68"/>
    <w:rsid w:val="007E63C5"/>
    <w:rsid w:val="007E648E"/>
    <w:rsid w:val="007E6AB5"/>
    <w:rsid w:val="007F364B"/>
    <w:rsid w:val="007F4204"/>
    <w:rsid w:val="007F4677"/>
    <w:rsid w:val="007F75D0"/>
    <w:rsid w:val="0080541D"/>
    <w:rsid w:val="00805773"/>
    <w:rsid w:val="00811FA8"/>
    <w:rsid w:val="008141E3"/>
    <w:rsid w:val="008252C3"/>
    <w:rsid w:val="00826517"/>
    <w:rsid w:val="00832A42"/>
    <w:rsid w:val="00836CB4"/>
    <w:rsid w:val="00836D01"/>
    <w:rsid w:val="0084254E"/>
    <w:rsid w:val="0084280B"/>
    <w:rsid w:val="00843D6C"/>
    <w:rsid w:val="00847102"/>
    <w:rsid w:val="00852EAA"/>
    <w:rsid w:val="00864B2B"/>
    <w:rsid w:val="00865FD5"/>
    <w:rsid w:val="00870229"/>
    <w:rsid w:val="00875D77"/>
    <w:rsid w:val="00881609"/>
    <w:rsid w:val="008848CF"/>
    <w:rsid w:val="00890D3F"/>
    <w:rsid w:val="00895386"/>
    <w:rsid w:val="0089563D"/>
    <w:rsid w:val="008A3E82"/>
    <w:rsid w:val="008A7372"/>
    <w:rsid w:val="008B5BEB"/>
    <w:rsid w:val="008C3A01"/>
    <w:rsid w:val="008C41C6"/>
    <w:rsid w:val="008D3F02"/>
    <w:rsid w:val="008D44B6"/>
    <w:rsid w:val="008D6DAA"/>
    <w:rsid w:val="008E3911"/>
    <w:rsid w:val="008E5316"/>
    <w:rsid w:val="008E5707"/>
    <w:rsid w:val="008F4DD5"/>
    <w:rsid w:val="008F50A3"/>
    <w:rsid w:val="008F5465"/>
    <w:rsid w:val="0090210C"/>
    <w:rsid w:val="0090563A"/>
    <w:rsid w:val="009079FC"/>
    <w:rsid w:val="00912726"/>
    <w:rsid w:val="00912C4B"/>
    <w:rsid w:val="00915436"/>
    <w:rsid w:val="009155A8"/>
    <w:rsid w:val="009165B9"/>
    <w:rsid w:val="00921B87"/>
    <w:rsid w:val="009229F7"/>
    <w:rsid w:val="0092323B"/>
    <w:rsid w:val="00924583"/>
    <w:rsid w:val="00932B54"/>
    <w:rsid w:val="009353A1"/>
    <w:rsid w:val="0094118D"/>
    <w:rsid w:val="00944053"/>
    <w:rsid w:val="00946816"/>
    <w:rsid w:val="00950A4D"/>
    <w:rsid w:val="00961AAB"/>
    <w:rsid w:val="009651D9"/>
    <w:rsid w:val="00976D13"/>
    <w:rsid w:val="00977D44"/>
    <w:rsid w:val="009820D1"/>
    <w:rsid w:val="0098319A"/>
    <w:rsid w:val="00987D12"/>
    <w:rsid w:val="00992C44"/>
    <w:rsid w:val="00995A43"/>
    <w:rsid w:val="00996806"/>
    <w:rsid w:val="00997F01"/>
    <w:rsid w:val="009A064C"/>
    <w:rsid w:val="009B7C97"/>
    <w:rsid w:val="009C14DF"/>
    <w:rsid w:val="009C21AC"/>
    <w:rsid w:val="009C51CC"/>
    <w:rsid w:val="009D1BDD"/>
    <w:rsid w:val="009D28DB"/>
    <w:rsid w:val="009D5E96"/>
    <w:rsid w:val="009E155C"/>
    <w:rsid w:val="009E7FE2"/>
    <w:rsid w:val="009F2E1F"/>
    <w:rsid w:val="00A12371"/>
    <w:rsid w:val="00A17F1E"/>
    <w:rsid w:val="00A21BD6"/>
    <w:rsid w:val="00A35378"/>
    <w:rsid w:val="00A35C6B"/>
    <w:rsid w:val="00A45261"/>
    <w:rsid w:val="00A50494"/>
    <w:rsid w:val="00A5218E"/>
    <w:rsid w:val="00A52D8A"/>
    <w:rsid w:val="00A54D13"/>
    <w:rsid w:val="00A557FD"/>
    <w:rsid w:val="00A569FC"/>
    <w:rsid w:val="00A60E54"/>
    <w:rsid w:val="00A6137C"/>
    <w:rsid w:val="00A70127"/>
    <w:rsid w:val="00A73572"/>
    <w:rsid w:val="00A757F1"/>
    <w:rsid w:val="00A75E60"/>
    <w:rsid w:val="00A76210"/>
    <w:rsid w:val="00A76D83"/>
    <w:rsid w:val="00A81F0F"/>
    <w:rsid w:val="00A86737"/>
    <w:rsid w:val="00A905E8"/>
    <w:rsid w:val="00AA3014"/>
    <w:rsid w:val="00AA45EC"/>
    <w:rsid w:val="00AA5121"/>
    <w:rsid w:val="00AA5BDE"/>
    <w:rsid w:val="00AB6508"/>
    <w:rsid w:val="00AC03D1"/>
    <w:rsid w:val="00AC1C54"/>
    <w:rsid w:val="00AC6302"/>
    <w:rsid w:val="00AD190A"/>
    <w:rsid w:val="00AD26FC"/>
    <w:rsid w:val="00AD47ED"/>
    <w:rsid w:val="00AD5B24"/>
    <w:rsid w:val="00AD5D86"/>
    <w:rsid w:val="00AE3659"/>
    <w:rsid w:val="00AF0FA7"/>
    <w:rsid w:val="00B0179E"/>
    <w:rsid w:val="00B06A04"/>
    <w:rsid w:val="00B06ACD"/>
    <w:rsid w:val="00B06E76"/>
    <w:rsid w:val="00B0706C"/>
    <w:rsid w:val="00B07564"/>
    <w:rsid w:val="00B07949"/>
    <w:rsid w:val="00B140D2"/>
    <w:rsid w:val="00B14D8E"/>
    <w:rsid w:val="00B15A58"/>
    <w:rsid w:val="00B300BB"/>
    <w:rsid w:val="00B3600F"/>
    <w:rsid w:val="00B43682"/>
    <w:rsid w:val="00B47771"/>
    <w:rsid w:val="00B509C2"/>
    <w:rsid w:val="00B51EAF"/>
    <w:rsid w:val="00B56AF2"/>
    <w:rsid w:val="00B577D7"/>
    <w:rsid w:val="00B6118A"/>
    <w:rsid w:val="00B65B70"/>
    <w:rsid w:val="00B66993"/>
    <w:rsid w:val="00B6766A"/>
    <w:rsid w:val="00B72459"/>
    <w:rsid w:val="00B74007"/>
    <w:rsid w:val="00B758D0"/>
    <w:rsid w:val="00B77E1A"/>
    <w:rsid w:val="00B839C2"/>
    <w:rsid w:val="00B94AC1"/>
    <w:rsid w:val="00B95F41"/>
    <w:rsid w:val="00B96C84"/>
    <w:rsid w:val="00B971F2"/>
    <w:rsid w:val="00B97A25"/>
    <w:rsid w:val="00BA1CE4"/>
    <w:rsid w:val="00BA48DA"/>
    <w:rsid w:val="00BB290C"/>
    <w:rsid w:val="00BB52EF"/>
    <w:rsid w:val="00BB54EB"/>
    <w:rsid w:val="00BB5E8B"/>
    <w:rsid w:val="00BC1801"/>
    <w:rsid w:val="00BC18CB"/>
    <w:rsid w:val="00BC2669"/>
    <w:rsid w:val="00BD3B65"/>
    <w:rsid w:val="00BE2BC7"/>
    <w:rsid w:val="00BE4D74"/>
    <w:rsid w:val="00BE7344"/>
    <w:rsid w:val="00BF08D1"/>
    <w:rsid w:val="00C00524"/>
    <w:rsid w:val="00C11F31"/>
    <w:rsid w:val="00C14DAD"/>
    <w:rsid w:val="00C156A5"/>
    <w:rsid w:val="00C235F5"/>
    <w:rsid w:val="00C24458"/>
    <w:rsid w:val="00C253A2"/>
    <w:rsid w:val="00C27579"/>
    <w:rsid w:val="00C30D90"/>
    <w:rsid w:val="00C36435"/>
    <w:rsid w:val="00C37BD5"/>
    <w:rsid w:val="00C401C8"/>
    <w:rsid w:val="00C40662"/>
    <w:rsid w:val="00C40973"/>
    <w:rsid w:val="00C41A2F"/>
    <w:rsid w:val="00C468FA"/>
    <w:rsid w:val="00C46E05"/>
    <w:rsid w:val="00C50F0C"/>
    <w:rsid w:val="00C54211"/>
    <w:rsid w:val="00C547ED"/>
    <w:rsid w:val="00C5767A"/>
    <w:rsid w:val="00C6027F"/>
    <w:rsid w:val="00C61749"/>
    <w:rsid w:val="00C63F0F"/>
    <w:rsid w:val="00C70B92"/>
    <w:rsid w:val="00C77CD9"/>
    <w:rsid w:val="00C77DF4"/>
    <w:rsid w:val="00C81D20"/>
    <w:rsid w:val="00C87A85"/>
    <w:rsid w:val="00C914DB"/>
    <w:rsid w:val="00C95F2D"/>
    <w:rsid w:val="00CA2CAD"/>
    <w:rsid w:val="00CA3E11"/>
    <w:rsid w:val="00CA44AD"/>
    <w:rsid w:val="00CA5014"/>
    <w:rsid w:val="00CA57C3"/>
    <w:rsid w:val="00CA6656"/>
    <w:rsid w:val="00CB065E"/>
    <w:rsid w:val="00CC115E"/>
    <w:rsid w:val="00CC17C1"/>
    <w:rsid w:val="00CC1975"/>
    <w:rsid w:val="00CC2F01"/>
    <w:rsid w:val="00CC4EFB"/>
    <w:rsid w:val="00CD113B"/>
    <w:rsid w:val="00CD2C63"/>
    <w:rsid w:val="00CD72C3"/>
    <w:rsid w:val="00CE350E"/>
    <w:rsid w:val="00D03EFC"/>
    <w:rsid w:val="00D05620"/>
    <w:rsid w:val="00D06140"/>
    <w:rsid w:val="00D10BA6"/>
    <w:rsid w:val="00D2188F"/>
    <w:rsid w:val="00D21BB4"/>
    <w:rsid w:val="00D24BC0"/>
    <w:rsid w:val="00D264F5"/>
    <w:rsid w:val="00D27B71"/>
    <w:rsid w:val="00D30DD3"/>
    <w:rsid w:val="00D32F82"/>
    <w:rsid w:val="00D3348F"/>
    <w:rsid w:val="00D408D6"/>
    <w:rsid w:val="00D46368"/>
    <w:rsid w:val="00D46F9A"/>
    <w:rsid w:val="00D4776B"/>
    <w:rsid w:val="00D50B5E"/>
    <w:rsid w:val="00D5141B"/>
    <w:rsid w:val="00D54DA5"/>
    <w:rsid w:val="00D6321F"/>
    <w:rsid w:val="00D64004"/>
    <w:rsid w:val="00D645FD"/>
    <w:rsid w:val="00D65521"/>
    <w:rsid w:val="00D80E1E"/>
    <w:rsid w:val="00D8180D"/>
    <w:rsid w:val="00D84156"/>
    <w:rsid w:val="00D953AF"/>
    <w:rsid w:val="00DA205B"/>
    <w:rsid w:val="00DA39C6"/>
    <w:rsid w:val="00DA48FD"/>
    <w:rsid w:val="00DA4C0E"/>
    <w:rsid w:val="00DA578F"/>
    <w:rsid w:val="00DA71D4"/>
    <w:rsid w:val="00DA74AA"/>
    <w:rsid w:val="00DB212F"/>
    <w:rsid w:val="00DB2513"/>
    <w:rsid w:val="00DB4509"/>
    <w:rsid w:val="00DB5EAA"/>
    <w:rsid w:val="00DB679F"/>
    <w:rsid w:val="00DC115A"/>
    <w:rsid w:val="00DD366F"/>
    <w:rsid w:val="00DE6E27"/>
    <w:rsid w:val="00DF0D47"/>
    <w:rsid w:val="00DF4086"/>
    <w:rsid w:val="00E03539"/>
    <w:rsid w:val="00E05A27"/>
    <w:rsid w:val="00E071D4"/>
    <w:rsid w:val="00E11910"/>
    <w:rsid w:val="00E14D30"/>
    <w:rsid w:val="00E239A6"/>
    <w:rsid w:val="00E255FC"/>
    <w:rsid w:val="00E300ED"/>
    <w:rsid w:val="00E301D5"/>
    <w:rsid w:val="00E30A5A"/>
    <w:rsid w:val="00E3528B"/>
    <w:rsid w:val="00E356DC"/>
    <w:rsid w:val="00E437AF"/>
    <w:rsid w:val="00E47722"/>
    <w:rsid w:val="00E5053C"/>
    <w:rsid w:val="00E53F8E"/>
    <w:rsid w:val="00E6026A"/>
    <w:rsid w:val="00E64056"/>
    <w:rsid w:val="00E64421"/>
    <w:rsid w:val="00E65C5E"/>
    <w:rsid w:val="00E66BB8"/>
    <w:rsid w:val="00E70B2A"/>
    <w:rsid w:val="00E70DB9"/>
    <w:rsid w:val="00E712B5"/>
    <w:rsid w:val="00E753D4"/>
    <w:rsid w:val="00E77456"/>
    <w:rsid w:val="00E81F91"/>
    <w:rsid w:val="00E8396A"/>
    <w:rsid w:val="00E850DA"/>
    <w:rsid w:val="00E855B4"/>
    <w:rsid w:val="00E9431B"/>
    <w:rsid w:val="00E95B16"/>
    <w:rsid w:val="00EA1DAB"/>
    <w:rsid w:val="00EA7DFC"/>
    <w:rsid w:val="00EB771D"/>
    <w:rsid w:val="00EC4C62"/>
    <w:rsid w:val="00ED2708"/>
    <w:rsid w:val="00EE2AB1"/>
    <w:rsid w:val="00EE4B0A"/>
    <w:rsid w:val="00EE7182"/>
    <w:rsid w:val="00EF1FF1"/>
    <w:rsid w:val="00EF47AF"/>
    <w:rsid w:val="00EF7172"/>
    <w:rsid w:val="00F031CC"/>
    <w:rsid w:val="00F057F6"/>
    <w:rsid w:val="00F277C4"/>
    <w:rsid w:val="00F405B6"/>
    <w:rsid w:val="00F420E2"/>
    <w:rsid w:val="00F42389"/>
    <w:rsid w:val="00F43344"/>
    <w:rsid w:val="00F44573"/>
    <w:rsid w:val="00F44AAC"/>
    <w:rsid w:val="00F502D4"/>
    <w:rsid w:val="00F542E5"/>
    <w:rsid w:val="00F57990"/>
    <w:rsid w:val="00F66549"/>
    <w:rsid w:val="00F6784B"/>
    <w:rsid w:val="00F809A6"/>
    <w:rsid w:val="00F92887"/>
    <w:rsid w:val="00FA1145"/>
    <w:rsid w:val="00FA7575"/>
    <w:rsid w:val="00FB1726"/>
    <w:rsid w:val="00FB1A2D"/>
    <w:rsid w:val="00FB2177"/>
    <w:rsid w:val="00FB3570"/>
    <w:rsid w:val="00FC3B8F"/>
    <w:rsid w:val="00FC6285"/>
    <w:rsid w:val="00FC64CF"/>
    <w:rsid w:val="00FC6A39"/>
    <w:rsid w:val="00FD6FB5"/>
    <w:rsid w:val="00FE35EC"/>
    <w:rsid w:val="00FE395B"/>
    <w:rsid w:val="00FE79CF"/>
    <w:rsid w:val="00FF364E"/>
    <w:rsid w:val="00FF4040"/>
    <w:rsid w:val="00FF6995"/>
    <w:rsid w:val="00FF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9D28D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6442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rsid w:val="00EF7172"/>
    <w:pPr>
      <w:keepNext/>
      <w:spacing w:before="240" w:after="60"/>
      <w:ind w:firstLine="709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qFormat/>
    <w:rsid w:val="009D28DB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D28DB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E6385"/>
    <w:pPr>
      <w:autoSpaceDE w:val="0"/>
      <w:autoSpaceDN w:val="0"/>
      <w:adjustRightInd w:val="0"/>
    </w:pPr>
    <w:rPr>
      <w:b/>
      <w:bCs/>
    </w:rPr>
  </w:style>
  <w:style w:type="paragraph" w:customStyle="1" w:styleId="ConsPlusNonformat">
    <w:name w:val="ConsPlusNonformat"/>
    <w:rsid w:val="007A328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4211D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customStyle="1" w:styleId="a4">
    <w:name w:val="Знак"/>
    <w:basedOn w:val="a"/>
    <w:rsid w:val="004211DA"/>
    <w:rPr>
      <w:rFonts w:ascii="Verdana" w:hAnsi="Verdana" w:cs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4211DA"/>
    <w:pPr>
      <w:spacing w:before="120"/>
      <w:ind w:right="5102"/>
      <w:jc w:val="center"/>
    </w:pPr>
    <w:rPr>
      <w:sz w:val="26"/>
      <w:szCs w:val="20"/>
    </w:rPr>
  </w:style>
  <w:style w:type="paragraph" w:styleId="a5">
    <w:name w:val="Body Text"/>
    <w:basedOn w:val="a"/>
    <w:rsid w:val="00EF7172"/>
    <w:pPr>
      <w:spacing w:after="120"/>
      <w:ind w:firstLine="709"/>
    </w:pPr>
    <w:rPr>
      <w:sz w:val="26"/>
      <w:szCs w:val="20"/>
    </w:rPr>
  </w:style>
  <w:style w:type="paragraph" w:customStyle="1" w:styleId="a6">
    <w:name w:val="Исполнитель"/>
    <w:basedOn w:val="a"/>
    <w:autoRedefine/>
    <w:rsid w:val="00EF7172"/>
    <w:pPr>
      <w:ind w:right="181"/>
    </w:pPr>
    <w:rPr>
      <w:sz w:val="20"/>
      <w:szCs w:val="20"/>
    </w:rPr>
  </w:style>
  <w:style w:type="paragraph" w:styleId="a7">
    <w:name w:val="footer"/>
    <w:basedOn w:val="a"/>
    <w:rsid w:val="00EF7172"/>
    <w:pPr>
      <w:tabs>
        <w:tab w:val="center" w:pos="4153"/>
        <w:tab w:val="right" w:pos="8306"/>
      </w:tabs>
      <w:ind w:firstLine="709"/>
    </w:pPr>
    <w:rPr>
      <w:sz w:val="26"/>
      <w:szCs w:val="26"/>
    </w:rPr>
  </w:style>
  <w:style w:type="paragraph" w:customStyle="1" w:styleId="a8">
    <w:name w:val="Адресные реквизиты"/>
    <w:basedOn w:val="a5"/>
    <w:next w:val="a5"/>
    <w:rsid w:val="000306FD"/>
    <w:pPr>
      <w:spacing w:after="0"/>
    </w:pPr>
    <w:rPr>
      <w:sz w:val="16"/>
    </w:rPr>
  </w:style>
  <w:style w:type="paragraph" w:customStyle="1" w:styleId="a9">
    <w:name w:val="Заголовок текста док"/>
    <w:basedOn w:val="a"/>
    <w:autoRedefine/>
    <w:rsid w:val="000306FD"/>
    <w:pPr>
      <w:ind w:left="-107"/>
    </w:pPr>
    <w:rPr>
      <w:sz w:val="20"/>
      <w:szCs w:val="20"/>
    </w:rPr>
  </w:style>
  <w:style w:type="paragraph" w:customStyle="1" w:styleId="aa">
    <w:name w:val="Должность"/>
    <w:basedOn w:val="a"/>
    <w:next w:val="a"/>
    <w:rsid w:val="009D28DB"/>
    <w:rPr>
      <w:i/>
      <w:color w:val="000000"/>
      <w:szCs w:val="20"/>
    </w:rPr>
  </w:style>
  <w:style w:type="paragraph" w:styleId="ab">
    <w:name w:val="footnote text"/>
    <w:basedOn w:val="a"/>
    <w:semiHidden/>
    <w:rsid w:val="009D28DB"/>
    <w:pPr>
      <w:ind w:firstLine="709"/>
    </w:pPr>
    <w:rPr>
      <w:sz w:val="20"/>
      <w:szCs w:val="20"/>
    </w:rPr>
  </w:style>
  <w:style w:type="paragraph" w:customStyle="1" w:styleId="10">
    <w:name w:val="Знак1 Знак Знак Знак"/>
    <w:basedOn w:val="a"/>
    <w:rsid w:val="009D28DB"/>
    <w:rPr>
      <w:rFonts w:ascii="Verdana" w:hAnsi="Verdana" w:cs="Verdana"/>
      <w:sz w:val="20"/>
      <w:szCs w:val="20"/>
      <w:lang w:val="en-US" w:eastAsia="en-US"/>
    </w:rPr>
  </w:style>
  <w:style w:type="paragraph" w:styleId="ac">
    <w:name w:val="Document Map"/>
    <w:basedOn w:val="a"/>
    <w:semiHidden/>
    <w:rsid w:val="0055613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alloon Text"/>
    <w:basedOn w:val="a"/>
    <w:semiHidden/>
    <w:rsid w:val="00E850DA"/>
    <w:rPr>
      <w:rFonts w:ascii="Tahoma" w:hAnsi="Tahoma" w:cs="Tahoma"/>
      <w:sz w:val="16"/>
      <w:szCs w:val="16"/>
    </w:rPr>
  </w:style>
  <w:style w:type="character" w:styleId="ae">
    <w:name w:val="Hyperlink"/>
    <w:rsid w:val="00870229"/>
    <w:rPr>
      <w:rFonts w:cs="Times New Roman"/>
      <w:color w:val="0000FF"/>
      <w:u w:val="single"/>
    </w:rPr>
  </w:style>
  <w:style w:type="character" w:styleId="af">
    <w:name w:val="Subtle Emphasis"/>
    <w:uiPriority w:val="19"/>
    <w:qFormat/>
    <w:rsid w:val="006E5349"/>
    <w:rPr>
      <w:i/>
      <w:iCs/>
      <w:color w:val="808080"/>
    </w:rPr>
  </w:style>
  <w:style w:type="paragraph" w:styleId="af0">
    <w:name w:val="List Paragraph"/>
    <w:basedOn w:val="a"/>
    <w:uiPriority w:val="34"/>
    <w:qFormat/>
    <w:rsid w:val="006E5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1">
    <w:name w:val="Table Grid"/>
    <w:basedOn w:val="a1"/>
    <w:uiPriority w:val="59"/>
    <w:rsid w:val="000346C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semiHidden/>
    <w:rsid w:val="00E644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2">
    <w:name w:val="Основной текст 2 Знак"/>
    <w:link w:val="21"/>
    <w:rsid w:val="00C468FA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9D28D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6442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rsid w:val="00EF7172"/>
    <w:pPr>
      <w:keepNext/>
      <w:spacing w:before="240" w:after="60"/>
      <w:ind w:firstLine="709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qFormat/>
    <w:rsid w:val="009D28DB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D28DB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E6385"/>
    <w:pPr>
      <w:autoSpaceDE w:val="0"/>
      <w:autoSpaceDN w:val="0"/>
      <w:adjustRightInd w:val="0"/>
    </w:pPr>
    <w:rPr>
      <w:b/>
      <w:bCs/>
    </w:rPr>
  </w:style>
  <w:style w:type="paragraph" w:customStyle="1" w:styleId="ConsPlusNonformat">
    <w:name w:val="ConsPlusNonformat"/>
    <w:rsid w:val="007A328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4211D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customStyle="1" w:styleId="a4">
    <w:name w:val="Знак"/>
    <w:basedOn w:val="a"/>
    <w:rsid w:val="004211DA"/>
    <w:rPr>
      <w:rFonts w:ascii="Verdana" w:hAnsi="Verdana" w:cs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4211DA"/>
    <w:pPr>
      <w:spacing w:before="120"/>
      <w:ind w:right="5102"/>
      <w:jc w:val="center"/>
    </w:pPr>
    <w:rPr>
      <w:sz w:val="26"/>
      <w:szCs w:val="20"/>
    </w:rPr>
  </w:style>
  <w:style w:type="paragraph" w:styleId="a5">
    <w:name w:val="Body Text"/>
    <w:basedOn w:val="a"/>
    <w:rsid w:val="00EF7172"/>
    <w:pPr>
      <w:spacing w:after="120"/>
      <w:ind w:firstLine="709"/>
    </w:pPr>
    <w:rPr>
      <w:sz w:val="26"/>
      <w:szCs w:val="20"/>
    </w:rPr>
  </w:style>
  <w:style w:type="paragraph" w:customStyle="1" w:styleId="a6">
    <w:name w:val="Исполнитель"/>
    <w:basedOn w:val="a"/>
    <w:autoRedefine/>
    <w:rsid w:val="00EF7172"/>
    <w:pPr>
      <w:ind w:right="181"/>
    </w:pPr>
    <w:rPr>
      <w:sz w:val="20"/>
      <w:szCs w:val="20"/>
    </w:rPr>
  </w:style>
  <w:style w:type="paragraph" w:styleId="a7">
    <w:name w:val="footer"/>
    <w:basedOn w:val="a"/>
    <w:rsid w:val="00EF7172"/>
    <w:pPr>
      <w:tabs>
        <w:tab w:val="center" w:pos="4153"/>
        <w:tab w:val="right" w:pos="8306"/>
      </w:tabs>
      <w:ind w:firstLine="709"/>
    </w:pPr>
    <w:rPr>
      <w:sz w:val="26"/>
      <w:szCs w:val="26"/>
    </w:rPr>
  </w:style>
  <w:style w:type="paragraph" w:customStyle="1" w:styleId="a8">
    <w:name w:val="Адресные реквизиты"/>
    <w:basedOn w:val="a5"/>
    <w:next w:val="a5"/>
    <w:rsid w:val="000306FD"/>
    <w:pPr>
      <w:spacing w:after="0"/>
    </w:pPr>
    <w:rPr>
      <w:sz w:val="16"/>
    </w:rPr>
  </w:style>
  <w:style w:type="paragraph" w:customStyle="1" w:styleId="a9">
    <w:name w:val="Заголовок текста док"/>
    <w:basedOn w:val="a"/>
    <w:autoRedefine/>
    <w:rsid w:val="000306FD"/>
    <w:pPr>
      <w:ind w:left="-107"/>
    </w:pPr>
    <w:rPr>
      <w:sz w:val="20"/>
      <w:szCs w:val="20"/>
    </w:rPr>
  </w:style>
  <w:style w:type="paragraph" w:customStyle="1" w:styleId="aa">
    <w:name w:val="Должность"/>
    <w:basedOn w:val="a"/>
    <w:next w:val="a"/>
    <w:rsid w:val="009D28DB"/>
    <w:rPr>
      <w:i/>
      <w:color w:val="000000"/>
      <w:szCs w:val="20"/>
    </w:rPr>
  </w:style>
  <w:style w:type="paragraph" w:styleId="ab">
    <w:name w:val="footnote text"/>
    <w:basedOn w:val="a"/>
    <w:semiHidden/>
    <w:rsid w:val="009D28DB"/>
    <w:pPr>
      <w:ind w:firstLine="709"/>
    </w:pPr>
    <w:rPr>
      <w:sz w:val="20"/>
      <w:szCs w:val="20"/>
    </w:rPr>
  </w:style>
  <w:style w:type="paragraph" w:customStyle="1" w:styleId="10">
    <w:name w:val="Знак1 Знак Знак Знак"/>
    <w:basedOn w:val="a"/>
    <w:rsid w:val="009D28DB"/>
    <w:rPr>
      <w:rFonts w:ascii="Verdana" w:hAnsi="Verdana" w:cs="Verdana"/>
      <w:sz w:val="20"/>
      <w:szCs w:val="20"/>
      <w:lang w:val="en-US" w:eastAsia="en-US"/>
    </w:rPr>
  </w:style>
  <w:style w:type="paragraph" w:styleId="ac">
    <w:name w:val="Document Map"/>
    <w:basedOn w:val="a"/>
    <w:semiHidden/>
    <w:rsid w:val="0055613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alloon Text"/>
    <w:basedOn w:val="a"/>
    <w:semiHidden/>
    <w:rsid w:val="00E850DA"/>
    <w:rPr>
      <w:rFonts w:ascii="Tahoma" w:hAnsi="Tahoma" w:cs="Tahoma"/>
      <w:sz w:val="16"/>
      <w:szCs w:val="16"/>
    </w:rPr>
  </w:style>
  <w:style w:type="character" w:styleId="ae">
    <w:name w:val="Hyperlink"/>
    <w:rsid w:val="00870229"/>
    <w:rPr>
      <w:rFonts w:cs="Times New Roman"/>
      <w:color w:val="0000FF"/>
      <w:u w:val="single"/>
    </w:rPr>
  </w:style>
  <w:style w:type="character" w:styleId="af">
    <w:name w:val="Subtle Emphasis"/>
    <w:uiPriority w:val="19"/>
    <w:qFormat/>
    <w:rsid w:val="006E5349"/>
    <w:rPr>
      <w:i/>
      <w:iCs/>
      <w:color w:val="808080"/>
    </w:rPr>
  </w:style>
  <w:style w:type="paragraph" w:styleId="af0">
    <w:name w:val="List Paragraph"/>
    <w:basedOn w:val="a"/>
    <w:uiPriority w:val="34"/>
    <w:qFormat/>
    <w:rsid w:val="006E5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1">
    <w:name w:val="Table Grid"/>
    <w:basedOn w:val="a1"/>
    <w:uiPriority w:val="59"/>
    <w:rsid w:val="000346C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semiHidden/>
    <w:rsid w:val="00E644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2">
    <w:name w:val="Основной текст 2 Знак"/>
    <w:link w:val="21"/>
    <w:rsid w:val="00C468F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urist\Application%20Data\Microsoft\&#1064;&#1072;&#1073;&#1083;&#1086;&#1085;&#1099;\&#1055;&#1086;&#1089;&#1090;&#1072;&#1085;&#1086;&#1074;&#1083;&#1077;&#1085;&#1080;&#1077;%20&#1043;&#1091;&#1073;&#1077;&#1088;&#1085;&#1072;&#1090;&#1086;&#1088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09B6B-CA78-4CB3-A818-070679ABC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Губернатора</Template>
  <TotalTime>0</TotalTime>
  <Pages>1</Pages>
  <Words>190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ДУГС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jurist</dc:creator>
  <cp:lastModifiedBy>Наталья Николаевна Фигач</cp:lastModifiedBy>
  <cp:revision>2</cp:revision>
  <cp:lastPrinted>2026-04-13T07:47:00Z</cp:lastPrinted>
  <dcterms:created xsi:type="dcterms:W3CDTF">2026-04-15T04:14:00Z</dcterms:created>
  <dcterms:modified xsi:type="dcterms:W3CDTF">2026-04-15T04:14:00Z</dcterms:modified>
</cp:coreProperties>
</file>