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5442F0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ВЕДУЩАЯ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p w:rsidR="00246735" w:rsidRDefault="00D64FA6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Косачева Юлия Ерсаиновна</w:t>
      </w:r>
    </w:p>
    <w:p w:rsidR="00246735" w:rsidRDefault="00D64FA6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Лебедева Светлана Аркадьевна</w:t>
      </w:r>
    </w:p>
    <w:p w:rsidR="00246735" w:rsidRDefault="00D64FA6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Павлова Анастасия Владимировна</w:t>
      </w:r>
    </w:p>
    <w:p w:rsidR="005442F0" w:rsidRDefault="00D64FA6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Руденко Алина Юрьевна</w:t>
      </w:r>
    </w:p>
    <w:p w:rsidR="00246735" w:rsidRPr="00246735" w:rsidRDefault="00246735" w:rsidP="00246735">
      <w:pPr>
        <w:pStyle w:val="afe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765E9C" w:rsidRPr="00FD4724" w:rsidRDefault="00765E9C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E2A" w:rsidRDefault="00D26E2A">
      <w:r>
        <w:separator/>
      </w:r>
    </w:p>
  </w:endnote>
  <w:endnote w:type="continuationSeparator" w:id="0">
    <w:p w:rsidR="00D26E2A" w:rsidRDefault="00D26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E2A" w:rsidRDefault="00D26E2A">
      <w:r>
        <w:separator/>
      </w:r>
    </w:p>
  </w:footnote>
  <w:footnote w:type="continuationSeparator" w:id="0">
    <w:p w:rsidR="00D26E2A" w:rsidRDefault="00D26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B0" w:rsidRDefault="00BE751A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92617"/>
    <w:multiLevelType w:val="hybridMultilevel"/>
    <w:tmpl w:val="7572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 w15:restartNumberingAfterBreak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5"/>
  </w:num>
  <w:num w:numId="13">
    <w:abstractNumId w:val="11"/>
  </w:num>
  <w:num w:numId="14">
    <w:abstractNumId w:val="14"/>
  </w:num>
  <w:num w:numId="15">
    <w:abstractNumId w:val="0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0BC1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C19F5"/>
    <w:rsid w:val="000D5874"/>
    <w:rsid w:val="000D5C03"/>
    <w:rsid w:val="000D67F5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634"/>
    <w:rsid w:val="00234BEC"/>
    <w:rsid w:val="0024316D"/>
    <w:rsid w:val="0024363D"/>
    <w:rsid w:val="00246735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86B83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34B3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42F0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A42FB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1087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1A1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067D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2653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E751A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036ED"/>
    <w:rsid w:val="00D10B1F"/>
    <w:rsid w:val="00D16F4B"/>
    <w:rsid w:val="00D17AC6"/>
    <w:rsid w:val="00D23842"/>
    <w:rsid w:val="00D26E2A"/>
    <w:rsid w:val="00D341EB"/>
    <w:rsid w:val="00D41E4E"/>
    <w:rsid w:val="00D46DFE"/>
    <w:rsid w:val="00D60CA8"/>
    <w:rsid w:val="00D60CEB"/>
    <w:rsid w:val="00D635F1"/>
    <w:rsid w:val="00D63D31"/>
    <w:rsid w:val="00D64FA6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C636B"/>
    <w:rsid w:val="00DD0D81"/>
    <w:rsid w:val="00DD216B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2679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AD7E4D"/>
  <w15:docId w15:val="{5331134D-4A47-421D-AF0C-F330959EF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69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Людмила Валентиновна Степанова</cp:lastModifiedBy>
  <cp:revision>15</cp:revision>
  <cp:lastPrinted>2022-11-23T08:35:00Z</cp:lastPrinted>
  <dcterms:created xsi:type="dcterms:W3CDTF">2022-03-09T09:22:00Z</dcterms:created>
  <dcterms:modified xsi:type="dcterms:W3CDTF">2024-12-09T03:47:00Z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