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0BF" w:rsidRPr="00FA27F8" w:rsidRDefault="00741840" w:rsidP="00FA27F8">
      <w:pPr>
        <w:pStyle w:val="21"/>
        <w:tabs>
          <w:tab w:val="left" w:pos="9355"/>
        </w:tabs>
        <w:spacing w:before="0"/>
        <w:ind w:right="-1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13.12.2021                                                                                                                 № 506а</w:t>
      </w:r>
    </w:p>
    <w:p w:rsidR="00535AAF" w:rsidRPr="00FA27F8" w:rsidRDefault="00535AAF" w:rsidP="00FA27F8">
      <w:pPr>
        <w:pStyle w:val="21"/>
        <w:tabs>
          <w:tab w:val="left" w:pos="9355"/>
        </w:tabs>
        <w:spacing w:before="0"/>
        <w:ind w:right="-1"/>
        <w:jc w:val="left"/>
        <w:rPr>
          <w:rFonts w:ascii="PT Astra Serif" w:hAnsi="PT Astra Serif"/>
          <w:szCs w:val="26"/>
        </w:rPr>
      </w:pPr>
    </w:p>
    <w:p w:rsidR="00DE6CBA" w:rsidRPr="00FA27F8" w:rsidRDefault="00DE6CBA" w:rsidP="00FA27F8">
      <w:pPr>
        <w:pStyle w:val="21"/>
        <w:spacing w:before="0"/>
        <w:ind w:right="5670"/>
        <w:rPr>
          <w:rFonts w:ascii="PT Astra Serif" w:hAnsi="PT Astra Serif"/>
          <w:szCs w:val="26"/>
        </w:rPr>
      </w:pPr>
    </w:p>
    <w:p w:rsidR="00C13239" w:rsidRPr="00FA27F8" w:rsidRDefault="001D0BF0" w:rsidP="00FA27F8">
      <w:pPr>
        <w:pStyle w:val="Firstlineindent"/>
        <w:ind w:firstLine="0"/>
        <w:jc w:val="center"/>
        <w:rPr>
          <w:rFonts w:ascii="PT Astra Serif" w:hAnsi="PT Astra Serif"/>
          <w:sz w:val="26"/>
          <w:szCs w:val="26"/>
        </w:rPr>
      </w:pPr>
      <w:r w:rsidRPr="00FA27F8">
        <w:rPr>
          <w:rFonts w:ascii="PT Astra Serif" w:hAnsi="PT Astra Serif"/>
          <w:sz w:val="26"/>
          <w:szCs w:val="26"/>
        </w:rPr>
        <w:t>О внесении изменени</w:t>
      </w:r>
      <w:r w:rsidR="00E079A5" w:rsidRPr="00FA27F8">
        <w:rPr>
          <w:rFonts w:ascii="PT Astra Serif" w:hAnsi="PT Astra Serif"/>
          <w:sz w:val="26"/>
          <w:szCs w:val="26"/>
        </w:rPr>
        <w:t>й</w:t>
      </w:r>
      <w:r w:rsidRPr="00FA27F8">
        <w:rPr>
          <w:rFonts w:ascii="PT Astra Serif" w:hAnsi="PT Astra Serif"/>
          <w:sz w:val="26"/>
          <w:szCs w:val="26"/>
        </w:rPr>
        <w:t xml:space="preserve"> в постановление Администрации </w:t>
      </w:r>
      <w:r w:rsidR="00535AAF" w:rsidRPr="00FA27F8">
        <w:rPr>
          <w:rFonts w:ascii="PT Astra Serif" w:hAnsi="PT Astra Serif"/>
          <w:sz w:val="26"/>
          <w:szCs w:val="26"/>
        </w:rPr>
        <w:br/>
      </w:r>
      <w:r w:rsidRPr="00FA27F8">
        <w:rPr>
          <w:rFonts w:ascii="PT Astra Serif" w:hAnsi="PT Astra Serif"/>
          <w:sz w:val="26"/>
          <w:szCs w:val="26"/>
        </w:rPr>
        <w:t xml:space="preserve">Томской области от </w:t>
      </w:r>
      <w:r w:rsidR="00566DAE" w:rsidRPr="00566DAE">
        <w:rPr>
          <w:rFonts w:ascii="PT Astra Serif" w:hAnsi="PT Astra Serif"/>
          <w:sz w:val="26"/>
          <w:szCs w:val="26"/>
        </w:rPr>
        <w:t>25</w:t>
      </w:r>
      <w:r w:rsidRPr="00FA27F8">
        <w:rPr>
          <w:rFonts w:ascii="PT Astra Serif" w:hAnsi="PT Astra Serif"/>
          <w:sz w:val="26"/>
          <w:szCs w:val="26"/>
        </w:rPr>
        <w:t>.</w:t>
      </w:r>
      <w:r w:rsidR="00566DAE" w:rsidRPr="00566DAE">
        <w:rPr>
          <w:rFonts w:ascii="PT Astra Serif" w:hAnsi="PT Astra Serif"/>
          <w:sz w:val="26"/>
          <w:szCs w:val="26"/>
        </w:rPr>
        <w:t>11</w:t>
      </w:r>
      <w:r w:rsidRPr="00FA27F8">
        <w:rPr>
          <w:rFonts w:ascii="PT Astra Serif" w:hAnsi="PT Astra Serif"/>
          <w:sz w:val="26"/>
          <w:szCs w:val="26"/>
        </w:rPr>
        <w:t>.20</w:t>
      </w:r>
      <w:r w:rsidR="00725E9C" w:rsidRPr="00FA27F8">
        <w:rPr>
          <w:rFonts w:ascii="PT Astra Serif" w:hAnsi="PT Astra Serif"/>
          <w:sz w:val="26"/>
          <w:szCs w:val="26"/>
        </w:rPr>
        <w:t>0</w:t>
      </w:r>
      <w:r w:rsidR="00566DAE" w:rsidRPr="00566DAE">
        <w:rPr>
          <w:rFonts w:ascii="PT Astra Serif" w:hAnsi="PT Astra Serif"/>
          <w:sz w:val="26"/>
          <w:szCs w:val="26"/>
        </w:rPr>
        <w:t>8</w:t>
      </w:r>
      <w:r w:rsidRPr="00FA27F8">
        <w:rPr>
          <w:rFonts w:ascii="PT Astra Serif" w:hAnsi="PT Astra Serif"/>
          <w:sz w:val="26"/>
          <w:szCs w:val="26"/>
        </w:rPr>
        <w:t xml:space="preserve"> № </w:t>
      </w:r>
      <w:r w:rsidR="00566DAE" w:rsidRPr="00566DAE">
        <w:rPr>
          <w:rFonts w:ascii="PT Astra Serif" w:hAnsi="PT Astra Serif"/>
          <w:sz w:val="26"/>
          <w:szCs w:val="26"/>
        </w:rPr>
        <w:t>247</w:t>
      </w:r>
      <w:r w:rsidR="00725E9C" w:rsidRPr="00FA27F8">
        <w:rPr>
          <w:rFonts w:ascii="PT Astra Serif" w:hAnsi="PT Astra Serif"/>
          <w:sz w:val="26"/>
          <w:szCs w:val="26"/>
        </w:rPr>
        <w:t>а</w:t>
      </w:r>
    </w:p>
    <w:p w:rsidR="00C03F91" w:rsidRPr="00741840" w:rsidRDefault="00C03F91" w:rsidP="00FA27F8">
      <w:pPr>
        <w:contextualSpacing/>
        <w:jc w:val="center"/>
        <w:rPr>
          <w:rFonts w:ascii="PT Astra Serif" w:eastAsia="Calibri" w:hAnsi="PT Astra Serif"/>
          <w:szCs w:val="26"/>
          <w:lang w:eastAsia="en-US"/>
        </w:rPr>
      </w:pPr>
    </w:p>
    <w:p w:rsidR="00566DAE" w:rsidRPr="00741840" w:rsidRDefault="00566DAE" w:rsidP="00FA27F8">
      <w:pPr>
        <w:contextualSpacing/>
        <w:jc w:val="center"/>
        <w:rPr>
          <w:rFonts w:ascii="PT Astra Serif" w:eastAsia="Calibri" w:hAnsi="PT Astra Serif"/>
          <w:szCs w:val="26"/>
          <w:lang w:eastAsia="en-US"/>
        </w:rPr>
      </w:pPr>
    </w:p>
    <w:p w:rsidR="003F22A5" w:rsidRPr="00FA27F8" w:rsidRDefault="00566DAE" w:rsidP="00566DAE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D1557A">
        <w:rPr>
          <w:rFonts w:ascii="PT Astra Serif" w:hAnsi="PT Astra Serif"/>
          <w:bCs/>
          <w:szCs w:val="26"/>
        </w:rPr>
        <w:t xml:space="preserve">В соответствии с </w:t>
      </w:r>
      <w:r w:rsidRPr="00D1557A">
        <w:rPr>
          <w:rFonts w:ascii="PT Astra Serif" w:hAnsi="PT Astra Serif"/>
          <w:bCs/>
          <w:iCs/>
          <w:szCs w:val="26"/>
        </w:rPr>
        <w:t xml:space="preserve">пунктами 12, 13 статьи 2 </w:t>
      </w:r>
      <w:r w:rsidRPr="00D1557A">
        <w:rPr>
          <w:rFonts w:ascii="PT Astra Serif" w:hAnsi="PT Astra Serif"/>
          <w:bCs/>
          <w:szCs w:val="26"/>
        </w:rPr>
        <w:t>Федерального закона от 14 марта 1995 года № 33-ФЗ «Об особо охраняемых природных территориях»</w:t>
      </w:r>
      <w:r w:rsidRPr="00D1557A">
        <w:rPr>
          <w:rFonts w:ascii="PT Astra Serif" w:hAnsi="PT Astra Serif"/>
          <w:bCs/>
          <w:iCs/>
          <w:szCs w:val="26"/>
        </w:rPr>
        <w:t>,</w:t>
      </w:r>
      <w:r w:rsidRPr="00D1557A">
        <w:rPr>
          <w:rFonts w:ascii="PT Astra Serif" w:hAnsi="PT Astra Serif"/>
          <w:bCs/>
          <w:szCs w:val="26"/>
        </w:rPr>
        <w:t xml:space="preserve"> в целях совершенствования нормативного правового акта</w:t>
      </w:r>
    </w:p>
    <w:p w:rsidR="003F22A5" w:rsidRPr="00FA27F8" w:rsidRDefault="003F22A5" w:rsidP="00566DAE">
      <w:pPr>
        <w:widowControl w:val="0"/>
        <w:jc w:val="both"/>
        <w:rPr>
          <w:rFonts w:ascii="PT Astra Serif" w:eastAsia="Lucida Sans Unicode" w:hAnsi="PT Astra Serif" w:cs="Mangal"/>
          <w:kern w:val="2"/>
          <w:szCs w:val="26"/>
          <w:lang w:eastAsia="hi-IN" w:bidi="hi-IN"/>
        </w:rPr>
      </w:pPr>
      <w:r w:rsidRPr="00FA27F8">
        <w:rPr>
          <w:rFonts w:ascii="PT Astra Serif" w:hAnsi="PT Astra Serif"/>
          <w:szCs w:val="26"/>
        </w:rPr>
        <w:t>ПОСТАНОВЛЯЮ:</w:t>
      </w:r>
    </w:p>
    <w:p w:rsidR="00566DAE" w:rsidRPr="00D1557A" w:rsidRDefault="00566DAE" w:rsidP="00566DAE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D1557A">
        <w:rPr>
          <w:rFonts w:ascii="PT Astra Serif" w:hAnsi="PT Astra Serif"/>
          <w:szCs w:val="26"/>
        </w:rPr>
        <w:t>1.</w:t>
      </w:r>
      <w:r>
        <w:rPr>
          <w:rFonts w:ascii="PT Astra Serif" w:hAnsi="PT Astra Serif"/>
          <w:szCs w:val="26"/>
          <w:lang w:val="en-US"/>
        </w:rPr>
        <w:t> </w:t>
      </w:r>
      <w:r w:rsidRPr="00D1557A">
        <w:rPr>
          <w:rFonts w:ascii="PT Astra Serif" w:hAnsi="PT Astra Serif"/>
          <w:szCs w:val="26"/>
        </w:rPr>
        <w:t xml:space="preserve">Внести в постановление Администрации Томской области от </w:t>
      </w:r>
      <w:r>
        <w:rPr>
          <w:rFonts w:ascii="PT Astra Serif" w:hAnsi="PT Astra Serif"/>
          <w:bCs/>
          <w:szCs w:val="26"/>
        </w:rPr>
        <w:t xml:space="preserve">25.11.2008 </w:t>
      </w:r>
      <w:r w:rsidRPr="00566DAE">
        <w:rPr>
          <w:rFonts w:ascii="PT Astra Serif" w:hAnsi="PT Astra Serif"/>
          <w:bCs/>
          <w:szCs w:val="26"/>
        </w:rPr>
        <w:br/>
      </w:r>
      <w:r>
        <w:rPr>
          <w:rFonts w:ascii="PT Astra Serif" w:hAnsi="PT Astra Serif"/>
          <w:bCs/>
          <w:szCs w:val="26"/>
        </w:rPr>
        <w:t>№</w:t>
      </w:r>
      <w:r>
        <w:rPr>
          <w:rFonts w:ascii="PT Astra Serif" w:hAnsi="PT Astra Serif"/>
          <w:bCs/>
          <w:szCs w:val="26"/>
          <w:lang w:val="en-US"/>
        </w:rPr>
        <w:t> </w:t>
      </w:r>
      <w:r>
        <w:rPr>
          <w:rFonts w:ascii="PT Astra Serif" w:hAnsi="PT Astra Serif"/>
          <w:bCs/>
          <w:szCs w:val="26"/>
        </w:rPr>
        <w:t>247</w:t>
      </w:r>
      <w:r w:rsidRPr="00D1557A">
        <w:rPr>
          <w:rFonts w:ascii="PT Astra Serif" w:hAnsi="PT Astra Serif"/>
          <w:bCs/>
          <w:szCs w:val="26"/>
        </w:rPr>
        <w:t xml:space="preserve">а </w:t>
      </w:r>
      <w:r w:rsidRPr="00D1557A">
        <w:rPr>
          <w:rFonts w:ascii="PT Astra Serif" w:hAnsi="PT Astra Serif"/>
          <w:iCs/>
          <w:szCs w:val="26"/>
        </w:rPr>
        <w:t>«О</w:t>
      </w:r>
      <w:r>
        <w:rPr>
          <w:rFonts w:ascii="PT Astra Serif" w:hAnsi="PT Astra Serif"/>
          <w:iCs/>
          <w:szCs w:val="26"/>
        </w:rPr>
        <w:t>б утверждении положения, границ и схемы</w:t>
      </w:r>
      <w:r w:rsidRPr="00D1557A">
        <w:rPr>
          <w:rFonts w:ascii="PT Astra Serif" w:hAnsi="PT Astra Serif"/>
          <w:iCs/>
          <w:szCs w:val="26"/>
        </w:rPr>
        <w:t xml:space="preserve"> </w:t>
      </w:r>
      <w:r>
        <w:rPr>
          <w:rFonts w:ascii="PT Astra Serif" w:hAnsi="PT Astra Serif"/>
          <w:iCs/>
          <w:szCs w:val="26"/>
        </w:rPr>
        <w:t>государственного биологического заказника</w:t>
      </w:r>
      <w:r w:rsidRPr="00D1557A">
        <w:rPr>
          <w:rFonts w:ascii="PT Astra Serif" w:hAnsi="PT Astra Serif"/>
          <w:iCs/>
          <w:szCs w:val="26"/>
        </w:rPr>
        <w:t xml:space="preserve"> областного значения «</w:t>
      </w:r>
      <w:proofErr w:type="spellStart"/>
      <w:r>
        <w:rPr>
          <w:rFonts w:ascii="PT Astra Serif" w:hAnsi="PT Astra Serif"/>
          <w:iCs/>
          <w:szCs w:val="26"/>
        </w:rPr>
        <w:t>Осетрово</w:t>
      </w:r>
      <w:proofErr w:type="spellEnd"/>
      <w:r>
        <w:rPr>
          <w:rFonts w:ascii="PT Astra Serif" w:hAnsi="PT Astra Serif"/>
          <w:iCs/>
          <w:szCs w:val="26"/>
        </w:rPr>
        <w:t>-нельмовый</w:t>
      </w:r>
      <w:r w:rsidRPr="00D1557A">
        <w:rPr>
          <w:rFonts w:ascii="PT Astra Serif" w:hAnsi="PT Astra Serif"/>
          <w:iCs/>
          <w:szCs w:val="26"/>
        </w:rPr>
        <w:t xml:space="preserve">» </w:t>
      </w:r>
      <w:r w:rsidRPr="00D1557A">
        <w:rPr>
          <w:rFonts w:ascii="PT Astra Serif" w:hAnsi="PT Astra Serif"/>
          <w:szCs w:val="26"/>
        </w:rPr>
        <w:t>(«Собрание законодательства Томской области», №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1</w:t>
      </w:r>
      <w:r w:rsidRPr="00D1557A">
        <w:rPr>
          <w:rFonts w:ascii="PT Astra Serif" w:hAnsi="PT Astra Serif"/>
          <w:szCs w:val="26"/>
        </w:rPr>
        <w:t>1</w:t>
      </w:r>
      <w:r>
        <w:rPr>
          <w:rFonts w:ascii="PT Astra Serif" w:hAnsi="PT Astra Serif"/>
          <w:szCs w:val="26"/>
          <w:lang w:val="en-US"/>
        </w:rPr>
        <w:t> </w:t>
      </w:r>
      <w:r w:rsidRPr="00D1557A">
        <w:rPr>
          <w:rFonts w:ascii="PT Astra Serif" w:hAnsi="PT Astra Serif"/>
          <w:szCs w:val="26"/>
        </w:rPr>
        <w:t>(</w:t>
      </w:r>
      <w:r>
        <w:rPr>
          <w:rFonts w:ascii="PT Astra Serif" w:hAnsi="PT Astra Serif"/>
          <w:szCs w:val="26"/>
        </w:rPr>
        <w:t>40</w:t>
      </w:r>
      <w:r w:rsidRPr="00D1557A">
        <w:rPr>
          <w:rFonts w:ascii="PT Astra Serif" w:hAnsi="PT Astra Serif"/>
          <w:szCs w:val="26"/>
        </w:rPr>
        <w:t xml:space="preserve">) от </w:t>
      </w:r>
      <w:r>
        <w:rPr>
          <w:rFonts w:ascii="PT Astra Serif" w:hAnsi="PT Astra Serif"/>
          <w:szCs w:val="26"/>
        </w:rPr>
        <w:t>27</w:t>
      </w:r>
      <w:r w:rsidRPr="00D1557A">
        <w:rPr>
          <w:rFonts w:ascii="PT Astra Serif" w:hAnsi="PT Astra Serif"/>
          <w:szCs w:val="26"/>
        </w:rPr>
        <w:t>.</w:t>
      </w:r>
      <w:r>
        <w:rPr>
          <w:rFonts w:ascii="PT Astra Serif" w:hAnsi="PT Astra Serif"/>
          <w:szCs w:val="26"/>
        </w:rPr>
        <w:t>11.2008</w:t>
      </w:r>
      <w:r w:rsidRPr="00D1557A">
        <w:rPr>
          <w:rFonts w:ascii="PT Astra Serif" w:hAnsi="PT Astra Serif"/>
          <w:szCs w:val="26"/>
        </w:rPr>
        <w:t>) следующие изменения:</w:t>
      </w:r>
    </w:p>
    <w:p w:rsidR="00566DAE" w:rsidRDefault="00566DAE" w:rsidP="00566DAE">
      <w:pPr>
        <w:ind w:right="-1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1)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наименование изложить в следующей редакции:</w:t>
      </w:r>
    </w:p>
    <w:p w:rsidR="00566DAE" w:rsidRDefault="00566DAE" w:rsidP="00566DAE">
      <w:pPr>
        <w:ind w:right="-1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«Об утверждении положения и описания местоположения границ государственного биологического заказника областного значения «</w:t>
      </w:r>
      <w:proofErr w:type="spellStart"/>
      <w:r>
        <w:rPr>
          <w:rFonts w:ascii="PT Astra Serif" w:hAnsi="PT Astra Serif"/>
          <w:szCs w:val="26"/>
        </w:rPr>
        <w:t>Осетрово</w:t>
      </w:r>
      <w:proofErr w:type="spellEnd"/>
      <w:r>
        <w:rPr>
          <w:rFonts w:ascii="PT Astra Serif" w:hAnsi="PT Astra Serif"/>
          <w:szCs w:val="26"/>
        </w:rPr>
        <w:t>-нельмовый»;</w:t>
      </w:r>
    </w:p>
    <w:p w:rsidR="00566DAE" w:rsidRPr="00D1557A" w:rsidRDefault="00566DAE" w:rsidP="00566DAE">
      <w:pPr>
        <w:ind w:right="-1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2)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в пункте 1</w:t>
      </w:r>
      <w:r w:rsidRPr="00D1557A">
        <w:rPr>
          <w:rFonts w:ascii="PT Astra Serif" w:hAnsi="PT Astra Serif"/>
          <w:szCs w:val="26"/>
        </w:rPr>
        <w:t>:</w:t>
      </w:r>
    </w:p>
    <w:p w:rsidR="00566DAE" w:rsidRDefault="00566DAE" w:rsidP="00566DAE">
      <w:pPr>
        <w:ind w:right="-1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 подпункте 1) после слов «приложению №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 xml:space="preserve">1» дополнить словами </w:t>
      </w:r>
      <w:r w:rsidRPr="00566DAE">
        <w:rPr>
          <w:rFonts w:ascii="PT Astra Serif" w:hAnsi="PT Astra Serif"/>
          <w:szCs w:val="26"/>
        </w:rPr>
        <w:br/>
      </w:r>
      <w:r>
        <w:rPr>
          <w:rFonts w:ascii="PT Astra Serif" w:hAnsi="PT Astra Serif"/>
          <w:szCs w:val="26"/>
        </w:rPr>
        <w:t>«к настоящему постановлению»;</w:t>
      </w:r>
    </w:p>
    <w:p w:rsidR="00566DAE" w:rsidRPr="00D1557A" w:rsidRDefault="00566DAE" w:rsidP="00566DAE">
      <w:pPr>
        <w:ind w:right="-1"/>
        <w:jc w:val="both"/>
        <w:rPr>
          <w:rFonts w:ascii="PT Astra Serif" w:hAnsi="PT Astra Serif"/>
          <w:szCs w:val="26"/>
        </w:rPr>
      </w:pPr>
      <w:r w:rsidRPr="00D1557A">
        <w:rPr>
          <w:rFonts w:ascii="PT Astra Serif" w:hAnsi="PT Astra Serif"/>
          <w:szCs w:val="26"/>
        </w:rPr>
        <w:t xml:space="preserve">подпункт 2) изложить в следующей редакции: </w:t>
      </w:r>
    </w:p>
    <w:p w:rsidR="00566DAE" w:rsidRPr="00D1557A" w:rsidRDefault="00566DAE" w:rsidP="00566DAE">
      <w:pPr>
        <w:ind w:right="-1"/>
        <w:jc w:val="both"/>
        <w:rPr>
          <w:rFonts w:ascii="PT Astra Serif" w:hAnsi="PT Astra Serif"/>
          <w:szCs w:val="26"/>
        </w:rPr>
      </w:pPr>
      <w:r w:rsidRPr="00D1557A">
        <w:rPr>
          <w:rFonts w:ascii="PT Astra Serif" w:hAnsi="PT Astra Serif"/>
          <w:szCs w:val="26"/>
        </w:rPr>
        <w:t>«2)</w:t>
      </w:r>
      <w:r>
        <w:rPr>
          <w:rFonts w:ascii="PT Astra Serif" w:hAnsi="PT Astra Serif"/>
          <w:szCs w:val="26"/>
          <w:lang w:val="en-US"/>
        </w:rPr>
        <w:t> </w:t>
      </w:r>
      <w:r w:rsidRPr="00D1557A">
        <w:rPr>
          <w:rFonts w:ascii="PT Astra Serif" w:hAnsi="PT Astra Serif"/>
          <w:szCs w:val="26"/>
        </w:rPr>
        <w:t xml:space="preserve">Описание местоположения границ </w:t>
      </w:r>
      <w:r>
        <w:rPr>
          <w:rFonts w:ascii="PT Astra Serif" w:hAnsi="PT Astra Serif"/>
          <w:szCs w:val="26"/>
        </w:rPr>
        <w:t>государственного биологического заказника</w:t>
      </w:r>
      <w:r w:rsidRPr="00F72F83">
        <w:rPr>
          <w:rFonts w:ascii="PT Astra Serif" w:hAnsi="PT Astra Serif"/>
          <w:szCs w:val="26"/>
        </w:rPr>
        <w:t xml:space="preserve"> областного значения «</w:t>
      </w:r>
      <w:proofErr w:type="spellStart"/>
      <w:r>
        <w:rPr>
          <w:rFonts w:ascii="PT Astra Serif" w:hAnsi="PT Astra Serif"/>
          <w:szCs w:val="26"/>
        </w:rPr>
        <w:t>Осетрово</w:t>
      </w:r>
      <w:proofErr w:type="spellEnd"/>
      <w:r>
        <w:rPr>
          <w:rFonts w:ascii="PT Astra Serif" w:hAnsi="PT Astra Serif"/>
          <w:szCs w:val="26"/>
        </w:rPr>
        <w:t>-нельмовый</w:t>
      </w:r>
      <w:r w:rsidRPr="00F72F83">
        <w:rPr>
          <w:rFonts w:ascii="PT Astra Serif" w:hAnsi="PT Astra Serif"/>
          <w:szCs w:val="26"/>
        </w:rPr>
        <w:t>»</w:t>
      </w:r>
      <w:r w:rsidRPr="00D1557A">
        <w:rPr>
          <w:rFonts w:ascii="PT Astra Serif" w:hAnsi="PT Astra Serif"/>
          <w:szCs w:val="26"/>
        </w:rPr>
        <w:t xml:space="preserve"> согласно приложению</w:t>
      </w:r>
      <w:r>
        <w:rPr>
          <w:rFonts w:ascii="PT Astra Serif" w:hAnsi="PT Astra Serif"/>
          <w:szCs w:val="26"/>
        </w:rPr>
        <w:t xml:space="preserve"> № 2 к настоящему постановлению</w:t>
      </w:r>
      <w:proofErr w:type="gramStart"/>
      <w:r>
        <w:rPr>
          <w:rFonts w:ascii="PT Astra Serif" w:hAnsi="PT Astra Serif"/>
          <w:szCs w:val="26"/>
        </w:rPr>
        <w:t>.</w:t>
      </w:r>
      <w:r w:rsidRPr="00D1557A">
        <w:rPr>
          <w:rFonts w:ascii="PT Astra Serif" w:hAnsi="PT Astra Serif"/>
          <w:szCs w:val="26"/>
        </w:rPr>
        <w:t>»;</w:t>
      </w:r>
      <w:proofErr w:type="gramEnd"/>
    </w:p>
    <w:p w:rsidR="00566DAE" w:rsidRDefault="00566DAE" w:rsidP="00566DAE">
      <w:pPr>
        <w:ind w:right="-1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3)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подпункт 4</w:t>
      </w:r>
      <w:r w:rsidRPr="00D1557A">
        <w:rPr>
          <w:rFonts w:ascii="PT Astra Serif" w:hAnsi="PT Astra Serif"/>
          <w:szCs w:val="26"/>
        </w:rPr>
        <w:t>) признать утратившим силу;</w:t>
      </w:r>
    </w:p>
    <w:p w:rsidR="00566DAE" w:rsidRPr="00D1557A" w:rsidRDefault="00566DAE" w:rsidP="00566DAE">
      <w:pPr>
        <w:ind w:right="-1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4)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в пункте 2 слова «</w:t>
      </w:r>
      <w:proofErr w:type="spellStart"/>
      <w:r>
        <w:rPr>
          <w:rFonts w:ascii="PT Astra Serif" w:hAnsi="PT Astra Serif"/>
          <w:szCs w:val="26"/>
        </w:rPr>
        <w:t>Кнорра</w:t>
      </w:r>
      <w:proofErr w:type="spellEnd"/>
      <w:r>
        <w:rPr>
          <w:rFonts w:ascii="PT Astra Serif" w:hAnsi="PT Astra Serif"/>
          <w:szCs w:val="26"/>
        </w:rPr>
        <w:t xml:space="preserve"> А.Ф.» исключить;</w:t>
      </w:r>
    </w:p>
    <w:p w:rsidR="00566DAE" w:rsidRDefault="00566DAE" w:rsidP="00566DAE">
      <w:pPr>
        <w:ind w:right="-1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5</w:t>
      </w:r>
      <w:r w:rsidRPr="00D1557A">
        <w:rPr>
          <w:rFonts w:ascii="PT Astra Serif" w:hAnsi="PT Astra Serif"/>
          <w:szCs w:val="26"/>
        </w:rPr>
        <w:t>)</w:t>
      </w:r>
      <w:r>
        <w:rPr>
          <w:rFonts w:ascii="PT Astra Serif" w:hAnsi="PT Astra Serif"/>
          <w:szCs w:val="26"/>
          <w:lang w:val="en-US"/>
        </w:rPr>
        <w:t> </w:t>
      </w:r>
      <w:r w:rsidRPr="00D1557A">
        <w:rPr>
          <w:rFonts w:ascii="PT Astra Serif" w:hAnsi="PT Astra Serif"/>
          <w:szCs w:val="26"/>
        </w:rPr>
        <w:t xml:space="preserve">в Положении о </w:t>
      </w:r>
      <w:r>
        <w:rPr>
          <w:rFonts w:ascii="PT Astra Serif" w:hAnsi="PT Astra Serif"/>
          <w:szCs w:val="26"/>
        </w:rPr>
        <w:t>государственном биологическом заказнике</w:t>
      </w:r>
      <w:r w:rsidRPr="00FF066D">
        <w:rPr>
          <w:rFonts w:ascii="PT Astra Serif" w:hAnsi="PT Astra Serif"/>
          <w:szCs w:val="26"/>
        </w:rPr>
        <w:t xml:space="preserve"> областного значения «</w:t>
      </w:r>
      <w:proofErr w:type="spellStart"/>
      <w:r>
        <w:rPr>
          <w:rFonts w:ascii="PT Astra Serif" w:hAnsi="PT Astra Serif"/>
          <w:szCs w:val="26"/>
        </w:rPr>
        <w:t>Осетрово</w:t>
      </w:r>
      <w:proofErr w:type="spellEnd"/>
      <w:r>
        <w:rPr>
          <w:rFonts w:ascii="PT Astra Serif" w:hAnsi="PT Astra Serif"/>
          <w:szCs w:val="26"/>
        </w:rPr>
        <w:t>-нельмовый</w:t>
      </w:r>
      <w:r w:rsidRPr="00FF066D">
        <w:rPr>
          <w:rFonts w:ascii="PT Astra Serif" w:hAnsi="PT Astra Serif"/>
          <w:szCs w:val="26"/>
        </w:rPr>
        <w:t>»»</w:t>
      </w:r>
      <w:r w:rsidRPr="00D1557A">
        <w:rPr>
          <w:rFonts w:ascii="PT Astra Serif" w:hAnsi="PT Astra Serif"/>
          <w:szCs w:val="26"/>
        </w:rPr>
        <w:t>, утвержденном указанным п</w:t>
      </w:r>
      <w:r>
        <w:rPr>
          <w:rFonts w:ascii="PT Astra Serif" w:hAnsi="PT Astra Serif"/>
          <w:szCs w:val="26"/>
        </w:rPr>
        <w:t>остановлением (приложение № 1):</w:t>
      </w:r>
    </w:p>
    <w:p w:rsidR="00566DAE" w:rsidRDefault="00566DAE" w:rsidP="00566DAE">
      <w:pPr>
        <w:ind w:right="-1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а)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в пункте 2 слово «природный» заменить словом «биологический»;</w:t>
      </w:r>
    </w:p>
    <w:p w:rsidR="00566DAE" w:rsidRDefault="00566DAE" w:rsidP="00566DAE">
      <w:pPr>
        <w:ind w:right="-1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б)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пункт 4 изложить в следующей редакции:</w:t>
      </w:r>
    </w:p>
    <w:p w:rsidR="00566DAE" w:rsidRPr="00D1557A" w:rsidRDefault="00566DAE" w:rsidP="00566DAE">
      <w:pPr>
        <w:ind w:right="-1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«4.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 xml:space="preserve">Региональный государственный контроль (надзор) в области охраны </w:t>
      </w:r>
      <w:r w:rsidRPr="00566DAE">
        <w:rPr>
          <w:rFonts w:ascii="PT Astra Serif" w:hAnsi="PT Astra Serif"/>
          <w:szCs w:val="26"/>
        </w:rPr>
        <w:br/>
      </w:r>
      <w:r>
        <w:rPr>
          <w:rFonts w:ascii="PT Astra Serif" w:hAnsi="PT Astra Serif"/>
          <w:szCs w:val="26"/>
        </w:rPr>
        <w:t xml:space="preserve">и </w:t>
      </w:r>
      <w:proofErr w:type="gramStart"/>
      <w:r>
        <w:rPr>
          <w:rFonts w:ascii="PT Astra Serif" w:hAnsi="PT Astra Serif"/>
          <w:szCs w:val="26"/>
        </w:rPr>
        <w:t>использования</w:t>
      </w:r>
      <w:proofErr w:type="gramEnd"/>
      <w:r>
        <w:rPr>
          <w:rFonts w:ascii="PT Astra Serif" w:hAnsi="PT Astra Serif"/>
          <w:szCs w:val="26"/>
        </w:rPr>
        <w:t xml:space="preserve"> особо охраняемых природных территорий на территории Заказника осуществляет Департамент природных ресурсов и охраны окружающей среды Томской области.»;</w:t>
      </w:r>
    </w:p>
    <w:p w:rsidR="00566DAE" w:rsidRDefault="00566DAE" w:rsidP="00566DAE">
      <w:pPr>
        <w:ind w:right="-1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</w:t>
      </w:r>
      <w:r w:rsidRPr="00D1557A">
        <w:rPr>
          <w:rFonts w:ascii="PT Astra Serif" w:hAnsi="PT Astra Serif"/>
          <w:szCs w:val="26"/>
        </w:rPr>
        <w:t>)</w:t>
      </w:r>
      <w:r>
        <w:rPr>
          <w:rFonts w:ascii="PT Astra Serif" w:hAnsi="PT Astra Serif"/>
          <w:szCs w:val="26"/>
          <w:lang w:val="en-US"/>
        </w:rPr>
        <w:t> </w:t>
      </w:r>
      <w:r w:rsidRPr="00D1557A">
        <w:rPr>
          <w:rFonts w:ascii="PT Astra Serif" w:hAnsi="PT Astra Serif"/>
          <w:szCs w:val="26"/>
        </w:rPr>
        <w:t xml:space="preserve">пункт </w:t>
      </w:r>
      <w:r>
        <w:rPr>
          <w:rFonts w:ascii="PT Astra Serif" w:hAnsi="PT Astra Serif"/>
          <w:szCs w:val="26"/>
        </w:rPr>
        <w:t>6</w:t>
      </w:r>
      <w:r w:rsidRPr="00D1557A">
        <w:rPr>
          <w:rFonts w:ascii="PT Astra Serif" w:hAnsi="PT Astra Serif"/>
          <w:szCs w:val="26"/>
        </w:rPr>
        <w:t xml:space="preserve"> признать утратившим силу;</w:t>
      </w:r>
    </w:p>
    <w:p w:rsidR="00566DAE" w:rsidRPr="00D1557A" w:rsidRDefault="00566DAE" w:rsidP="00566DAE">
      <w:pPr>
        <w:ind w:right="-1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г)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в пункте 15 слова «Администрацией Заказника» исключить;</w:t>
      </w:r>
    </w:p>
    <w:p w:rsidR="00566DAE" w:rsidRPr="00D1557A" w:rsidRDefault="00566DAE" w:rsidP="00566DAE">
      <w:pPr>
        <w:ind w:right="-1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6</w:t>
      </w:r>
      <w:r w:rsidRPr="00D1557A">
        <w:rPr>
          <w:rFonts w:ascii="PT Astra Serif" w:hAnsi="PT Astra Serif"/>
          <w:szCs w:val="26"/>
        </w:rPr>
        <w:t>)</w:t>
      </w:r>
      <w:r>
        <w:rPr>
          <w:rFonts w:ascii="PT Astra Serif" w:hAnsi="PT Astra Serif"/>
          <w:szCs w:val="26"/>
          <w:lang w:val="en-US"/>
        </w:rPr>
        <w:t> </w:t>
      </w:r>
      <w:r w:rsidRPr="00D1557A">
        <w:rPr>
          <w:rFonts w:ascii="PT Astra Serif" w:hAnsi="PT Astra Serif"/>
          <w:szCs w:val="26"/>
        </w:rPr>
        <w:t xml:space="preserve">границы </w:t>
      </w:r>
      <w:r w:rsidRPr="009450E6">
        <w:rPr>
          <w:rFonts w:ascii="PT Astra Serif" w:hAnsi="PT Astra Serif"/>
          <w:szCs w:val="26"/>
        </w:rPr>
        <w:t xml:space="preserve">государственного </w:t>
      </w:r>
      <w:r>
        <w:rPr>
          <w:rFonts w:ascii="PT Astra Serif" w:hAnsi="PT Astra Serif"/>
          <w:szCs w:val="26"/>
        </w:rPr>
        <w:t>биологического</w:t>
      </w:r>
      <w:r w:rsidRPr="009450E6">
        <w:rPr>
          <w:rFonts w:ascii="PT Astra Serif" w:hAnsi="PT Astra Serif"/>
          <w:szCs w:val="26"/>
        </w:rPr>
        <w:t xml:space="preserve"> заказника областного </w:t>
      </w:r>
      <w:r w:rsidRPr="00566DAE">
        <w:rPr>
          <w:rFonts w:ascii="PT Astra Serif" w:hAnsi="PT Astra Serif"/>
          <w:szCs w:val="26"/>
        </w:rPr>
        <w:br/>
      </w:r>
      <w:r w:rsidRPr="009450E6">
        <w:rPr>
          <w:rFonts w:ascii="PT Astra Serif" w:hAnsi="PT Astra Serif"/>
          <w:szCs w:val="26"/>
        </w:rPr>
        <w:t>значения «</w:t>
      </w:r>
      <w:proofErr w:type="spellStart"/>
      <w:r>
        <w:rPr>
          <w:rFonts w:ascii="PT Astra Serif" w:hAnsi="PT Astra Serif"/>
          <w:szCs w:val="26"/>
        </w:rPr>
        <w:t>Осетрово</w:t>
      </w:r>
      <w:proofErr w:type="spellEnd"/>
      <w:r>
        <w:rPr>
          <w:rFonts w:ascii="PT Astra Serif" w:hAnsi="PT Astra Serif"/>
          <w:szCs w:val="26"/>
        </w:rPr>
        <w:t>-нельмовый</w:t>
      </w:r>
      <w:r w:rsidRPr="009450E6">
        <w:rPr>
          <w:rFonts w:ascii="PT Astra Serif" w:hAnsi="PT Astra Serif"/>
          <w:szCs w:val="26"/>
        </w:rPr>
        <w:t>»,</w:t>
      </w:r>
      <w:r w:rsidRPr="00D1557A">
        <w:rPr>
          <w:rFonts w:ascii="PT Astra Serif" w:hAnsi="PT Astra Serif"/>
          <w:szCs w:val="26"/>
        </w:rPr>
        <w:t xml:space="preserve"> утвержденные указанным постановлением </w:t>
      </w:r>
      <w:r w:rsidRPr="00D1557A">
        <w:rPr>
          <w:rFonts w:ascii="PT Astra Serif" w:hAnsi="PT Astra Serif"/>
          <w:szCs w:val="26"/>
        </w:rPr>
        <w:lastRenderedPageBreak/>
        <w:t>(приложение №</w:t>
      </w:r>
      <w:r>
        <w:rPr>
          <w:rFonts w:ascii="PT Astra Serif" w:hAnsi="PT Astra Serif"/>
          <w:szCs w:val="26"/>
          <w:lang w:val="en-US"/>
        </w:rPr>
        <w:t> </w:t>
      </w:r>
      <w:r w:rsidRPr="00D1557A">
        <w:rPr>
          <w:rFonts w:ascii="PT Astra Serif" w:hAnsi="PT Astra Serif"/>
          <w:szCs w:val="26"/>
        </w:rPr>
        <w:t xml:space="preserve">2), изложить в новой редакции согласно приложению </w:t>
      </w:r>
      <w:r w:rsidRPr="00741840">
        <w:rPr>
          <w:rFonts w:ascii="PT Astra Serif" w:hAnsi="PT Astra Serif"/>
          <w:szCs w:val="26"/>
        </w:rPr>
        <w:br/>
      </w:r>
      <w:r w:rsidRPr="00D1557A">
        <w:rPr>
          <w:rFonts w:ascii="PT Astra Serif" w:hAnsi="PT Astra Serif"/>
          <w:szCs w:val="26"/>
        </w:rPr>
        <w:t>к настоящему постановлению;</w:t>
      </w:r>
    </w:p>
    <w:p w:rsidR="00566DAE" w:rsidRPr="00D1557A" w:rsidRDefault="00566DAE" w:rsidP="00566DAE">
      <w:pPr>
        <w:ind w:right="-1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7</w:t>
      </w:r>
      <w:r w:rsidRPr="00D1557A">
        <w:rPr>
          <w:rFonts w:ascii="PT Astra Serif" w:hAnsi="PT Astra Serif"/>
          <w:szCs w:val="26"/>
        </w:rPr>
        <w:t>)</w:t>
      </w:r>
      <w:r>
        <w:rPr>
          <w:rFonts w:ascii="PT Astra Serif" w:hAnsi="PT Astra Serif"/>
          <w:szCs w:val="26"/>
          <w:lang w:val="en-US"/>
        </w:rPr>
        <w:t> </w:t>
      </w:r>
      <w:r w:rsidRPr="00D1557A">
        <w:rPr>
          <w:rFonts w:ascii="PT Astra Serif" w:hAnsi="PT Astra Serif"/>
          <w:szCs w:val="26"/>
        </w:rPr>
        <w:t xml:space="preserve">схему </w:t>
      </w:r>
      <w:r w:rsidRPr="0051100D">
        <w:rPr>
          <w:rFonts w:ascii="PT Astra Serif" w:hAnsi="PT Astra Serif"/>
          <w:szCs w:val="26"/>
        </w:rPr>
        <w:t xml:space="preserve">государственного </w:t>
      </w:r>
      <w:r>
        <w:rPr>
          <w:rFonts w:ascii="PT Astra Serif" w:hAnsi="PT Astra Serif"/>
          <w:szCs w:val="26"/>
        </w:rPr>
        <w:t>биологического</w:t>
      </w:r>
      <w:r w:rsidRPr="0051100D">
        <w:rPr>
          <w:rFonts w:ascii="PT Astra Serif" w:hAnsi="PT Astra Serif"/>
          <w:szCs w:val="26"/>
        </w:rPr>
        <w:t xml:space="preserve"> заказника областного </w:t>
      </w:r>
      <w:r w:rsidRPr="00566DAE">
        <w:rPr>
          <w:rFonts w:ascii="PT Astra Serif" w:hAnsi="PT Astra Serif"/>
          <w:szCs w:val="26"/>
        </w:rPr>
        <w:br/>
      </w:r>
      <w:r w:rsidRPr="0051100D">
        <w:rPr>
          <w:rFonts w:ascii="PT Astra Serif" w:hAnsi="PT Astra Serif"/>
          <w:szCs w:val="26"/>
        </w:rPr>
        <w:t>значения «</w:t>
      </w:r>
      <w:proofErr w:type="spellStart"/>
      <w:r>
        <w:rPr>
          <w:rFonts w:ascii="PT Astra Serif" w:hAnsi="PT Astra Serif"/>
          <w:szCs w:val="26"/>
        </w:rPr>
        <w:t>Осетрово</w:t>
      </w:r>
      <w:proofErr w:type="spellEnd"/>
      <w:r>
        <w:rPr>
          <w:rFonts w:ascii="PT Astra Serif" w:hAnsi="PT Astra Serif"/>
          <w:szCs w:val="26"/>
        </w:rPr>
        <w:t>-нельмовый</w:t>
      </w:r>
      <w:r w:rsidRPr="0051100D">
        <w:rPr>
          <w:rFonts w:ascii="PT Astra Serif" w:hAnsi="PT Astra Serif"/>
          <w:szCs w:val="26"/>
        </w:rPr>
        <w:t>»,</w:t>
      </w:r>
      <w:r w:rsidRPr="00D1557A">
        <w:rPr>
          <w:rFonts w:ascii="PT Astra Serif" w:hAnsi="PT Astra Serif"/>
          <w:szCs w:val="26"/>
        </w:rPr>
        <w:t xml:space="preserve"> утвержденную указанным постановлением (приложение № </w:t>
      </w:r>
      <w:r>
        <w:rPr>
          <w:rFonts w:ascii="PT Astra Serif" w:hAnsi="PT Astra Serif"/>
          <w:szCs w:val="26"/>
        </w:rPr>
        <w:t>4</w:t>
      </w:r>
      <w:r w:rsidRPr="00D1557A">
        <w:rPr>
          <w:rFonts w:ascii="PT Astra Serif" w:hAnsi="PT Astra Serif"/>
          <w:szCs w:val="26"/>
        </w:rPr>
        <w:t>), признать утратившей силу.</w:t>
      </w:r>
    </w:p>
    <w:p w:rsidR="00566DAE" w:rsidRPr="00D1557A" w:rsidRDefault="00566DAE" w:rsidP="00566DAE">
      <w:pPr>
        <w:ind w:right="-1"/>
        <w:jc w:val="both"/>
        <w:rPr>
          <w:rFonts w:ascii="PT Astra Serif" w:hAnsi="PT Astra Serif"/>
          <w:szCs w:val="26"/>
        </w:rPr>
      </w:pPr>
      <w:r w:rsidRPr="00D1557A">
        <w:rPr>
          <w:rFonts w:ascii="PT Astra Serif" w:hAnsi="PT Astra Serif"/>
          <w:szCs w:val="26"/>
        </w:rPr>
        <w:t>2.</w:t>
      </w:r>
      <w:r>
        <w:rPr>
          <w:rFonts w:ascii="PT Astra Serif" w:hAnsi="PT Astra Serif"/>
          <w:szCs w:val="26"/>
          <w:lang w:val="en-US"/>
        </w:rPr>
        <w:t> </w:t>
      </w:r>
      <w:r w:rsidRPr="00D1557A">
        <w:rPr>
          <w:rFonts w:ascii="PT Astra Serif" w:hAnsi="PT Astra Serif"/>
          <w:szCs w:val="26"/>
        </w:rPr>
        <w:t xml:space="preserve">Настоящее постановление вступает в силу через десять дней после дня его официального опубликования.  </w:t>
      </w:r>
    </w:p>
    <w:p w:rsidR="0073153F" w:rsidRPr="00FA27F8" w:rsidRDefault="0073153F" w:rsidP="00566DAE">
      <w:pPr>
        <w:pStyle w:val="ConsPlusNormal"/>
        <w:spacing w:before="6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73153F" w:rsidRPr="00FA27F8" w:rsidRDefault="0073153F" w:rsidP="00FA27F8">
      <w:pPr>
        <w:pStyle w:val="ConsPlusNormal"/>
        <w:spacing w:before="6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73153F" w:rsidRPr="00FA27F8" w:rsidRDefault="0073153F" w:rsidP="00FA27F8">
      <w:pPr>
        <w:pStyle w:val="ConsPlusNormal"/>
        <w:spacing w:before="6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627951" w:rsidRPr="000C175E" w:rsidRDefault="00627951" w:rsidP="00627951">
      <w:pPr>
        <w:pStyle w:val="ConsPlusNormal"/>
        <w:spacing w:before="60"/>
        <w:ind w:firstLine="0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И.о</w:t>
      </w:r>
      <w:proofErr w:type="spellEnd"/>
      <w:r>
        <w:rPr>
          <w:rFonts w:ascii="PT Astra Serif" w:hAnsi="PT Astra Serif"/>
          <w:sz w:val="26"/>
          <w:szCs w:val="26"/>
        </w:rPr>
        <w:t>. </w:t>
      </w:r>
      <w:r w:rsidRPr="000C175E">
        <w:rPr>
          <w:rFonts w:ascii="PT Astra Serif" w:hAnsi="PT Astra Serif"/>
          <w:sz w:val="26"/>
          <w:szCs w:val="26"/>
        </w:rPr>
        <w:t>Губернатор</w:t>
      </w:r>
      <w:r>
        <w:rPr>
          <w:rFonts w:ascii="PT Astra Serif" w:hAnsi="PT Astra Serif"/>
          <w:sz w:val="26"/>
          <w:szCs w:val="26"/>
        </w:rPr>
        <w:t>а</w:t>
      </w:r>
      <w:r w:rsidRPr="000C175E">
        <w:rPr>
          <w:rFonts w:ascii="PT Astra Serif" w:hAnsi="PT Astra Serif"/>
          <w:sz w:val="26"/>
          <w:szCs w:val="26"/>
        </w:rPr>
        <w:t xml:space="preserve"> Томской области</w:t>
      </w:r>
      <w:r w:rsidRPr="000C175E">
        <w:rPr>
          <w:rFonts w:ascii="PT Astra Serif" w:hAnsi="PT Astra Serif"/>
          <w:sz w:val="26"/>
          <w:szCs w:val="26"/>
        </w:rPr>
        <w:tab/>
      </w:r>
      <w:r w:rsidRPr="000C175E">
        <w:rPr>
          <w:rFonts w:ascii="PT Astra Serif" w:hAnsi="PT Astra Serif"/>
          <w:sz w:val="26"/>
          <w:szCs w:val="26"/>
        </w:rPr>
        <w:tab/>
      </w:r>
      <w:r w:rsidRPr="000C175E">
        <w:rPr>
          <w:rFonts w:ascii="PT Astra Serif" w:hAnsi="PT Astra Serif"/>
          <w:sz w:val="26"/>
          <w:szCs w:val="26"/>
        </w:rPr>
        <w:tab/>
      </w:r>
      <w:r w:rsidRPr="000C175E">
        <w:rPr>
          <w:rFonts w:ascii="PT Astra Serif" w:hAnsi="PT Astra Serif"/>
          <w:sz w:val="26"/>
          <w:szCs w:val="26"/>
        </w:rPr>
        <w:tab/>
      </w:r>
      <w:r w:rsidRPr="000C175E">
        <w:rPr>
          <w:rFonts w:ascii="PT Astra Serif" w:hAnsi="PT Astra Serif"/>
          <w:sz w:val="26"/>
          <w:szCs w:val="26"/>
        </w:rPr>
        <w:tab/>
      </w:r>
      <w:r w:rsidRPr="000C175E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А.М. </w:t>
      </w:r>
      <w:proofErr w:type="spellStart"/>
      <w:r>
        <w:rPr>
          <w:rFonts w:ascii="PT Astra Serif" w:hAnsi="PT Astra Serif"/>
          <w:sz w:val="26"/>
          <w:szCs w:val="26"/>
        </w:rPr>
        <w:t>Феденёв</w:t>
      </w:r>
      <w:proofErr w:type="spellEnd"/>
    </w:p>
    <w:p w:rsidR="001628B9" w:rsidRPr="00FA27F8" w:rsidRDefault="001628B9" w:rsidP="00FA27F8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</w:p>
    <w:p w:rsidR="003F22A5" w:rsidRPr="00FA27F8" w:rsidRDefault="003F22A5" w:rsidP="00FA27F8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</w:p>
    <w:p w:rsidR="009518E6" w:rsidRPr="00FA27F8" w:rsidRDefault="009518E6" w:rsidP="00FA27F8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</w:p>
    <w:p w:rsidR="009518E6" w:rsidRPr="00FA27F8" w:rsidRDefault="009518E6" w:rsidP="00FA27F8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</w:p>
    <w:p w:rsidR="00A23110" w:rsidRPr="00FA27F8" w:rsidRDefault="00A23110" w:rsidP="00FA27F8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</w:p>
    <w:p w:rsidR="00A23110" w:rsidRPr="00FA27F8" w:rsidRDefault="00A23110" w:rsidP="00FA27F8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</w:p>
    <w:p w:rsidR="00A23110" w:rsidRPr="00FA27F8" w:rsidRDefault="00A23110" w:rsidP="00FA27F8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</w:p>
    <w:p w:rsidR="000B30C4" w:rsidRPr="00FA27F8" w:rsidRDefault="000B30C4" w:rsidP="00FA27F8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</w:p>
    <w:p w:rsidR="000B30C4" w:rsidRPr="00FA27F8" w:rsidRDefault="000B30C4" w:rsidP="00FA27F8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</w:p>
    <w:p w:rsidR="000B30C4" w:rsidRPr="00741840" w:rsidRDefault="000B30C4" w:rsidP="00FA27F8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</w:p>
    <w:p w:rsidR="00566DAE" w:rsidRPr="00741840" w:rsidRDefault="00566DAE" w:rsidP="00FA27F8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</w:p>
    <w:p w:rsidR="00566DAE" w:rsidRPr="00741840" w:rsidRDefault="00566DAE" w:rsidP="00FA27F8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</w:p>
    <w:p w:rsidR="00566DAE" w:rsidRPr="00741840" w:rsidRDefault="00566DAE" w:rsidP="00FA27F8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</w:p>
    <w:p w:rsidR="00566DAE" w:rsidRPr="00741840" w:rsidRDefault="00566DAE" w:rsidP="00FA27F8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</w:p>
    <w:p w:rsidR="00566DAE" w:rsidRPr="00741840" w:rsidRDefault="00566DAE" w:rsidP="00FA27F8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</w:p>
    <w:p w:rsidR="00566DAE" w:rsidRPr="00741840" w:rsidRDefault="00566DAE" w:rsidP="00FA27F8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</w:p>
    <w:p w:rsidR="00566DAE" w:rsidRPr="00741840" w:rsidRDefault="00566DAE" w:rsidP="00FA27F8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</w:p>
    <w:p w:rsidR="00566DAE" w:rsidRPr="00741840" w:rsidRDefault="00566DAE" w:rsidP="00FA27F8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</w:p>
    <w:p w:rsidR="00566DAE" w:rsidRPr="00741840" w:rsidRDefault="00566DAE" w:rsidP="00FA27F8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</w:p>
    <w:p w:rsidR="00566DAE" w:rsidRPr="00741840" w:rsidRDefault="00566DAE" w:rsidP="00FA27F8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</w:p>
    <w:p w:rsidR="00566DAE" w:rsidRPr="00741840" w:rsidRDefault="00566DAE" w:rsidP="00FA27F8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</w:p>
    <w:p w:rsidR="00566DAE" w:rsidRPr="00741840" w:rsidRDefault="00566DAE" w:rsidP="00FA27F8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</w:p>
    <w:p w:rsidR="00566DAE" w:rsidRPr="00741840" w:rsidRDefault="00566DAE" w:rsidP="00FA27F8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</w:p>
    <w:p w:rsidR="00566DAE" w:rsidRPr="00741840" w:rsidRDefault="00566DAE" w:rsidP="00FA27F8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</w:p>
    <w:p w:rsidR="00566DAE" w:rsidRPr="00741840" w:rsidRDefault="00566DAE" w:rsidP="00FA27F8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</w:p>
    <w:p w:rsidR="00566DAE" w:rsidRPr="00741840" w:rsidRDefault="00566DAE" w:rsidP="00FA27F8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</w:p>
    <w:p w:rsidR="00566DAE" w:rsidRPr="00741840" w:rsidRDefault="00566DAE" w:rsidP="00FA27F8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</w:p>
    <w:p w:rsidR="00566DAE" w:rsidRPr="00741840" w:rsidRDefault="00566DAE" w:rsidP="00FA27F8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</w:p>
    <w:p w:rsidR="00566DAE" w:rsidRPr="00741840" w:rsidRDefault="00566DAE" w:rsidP="00FA27F8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</w:p>
    <w:p w:rsidR="00566DAE" w:rsidRPr="00741840" w:rsidRDefault="00566DAE" w:rsidP="00FA27F8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</w:p>
    <w:p w:rsidR="00566DAE" w:rsidRPr="00741840" w:rsidRDefault="00566DAE" w:rsidP="00FA27F8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</w:p>
    <w:p w:rsidR="00566DAE" w:rsidRPr="00741840" w:rsidRDefault="00566DAE" w:rsidP="00FA27F8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</w:p>
    <w:p w:rsidR="00566DAE" w:rsidRPr="00741840" w:rsidRDefault="00566DAE" w:rsidP="00FA27F8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</w:p>
    <w:p w:rsidR="000B30C4" w:rsidRPr="00FA27F8" w:rsidRDefault="000B30C4" w:rsidP="00FA27F8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</w:p>
    <w:p w:rsidR="00E1329E" w:rsidRPr="00FA27F8" w:rsidRDefault="001260A0" w:rsidP="00FA27F8">
      <w:pPr>
        <w:autoSpaceDE w:val="0"/>
        <w:autoSpaceDN w:val="0"/>
        <w:adjustRightInd w:val="0"/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Кривов </w:t>
      </w:r>
      <w:r w:rsidR="0046114E">
        <w:rPr>
          <w:rFonts w:ascii="PT Astra Serif" w:hAnsi="PT Astra Serif"/>
          <w:sz w:val="20"/>
        </w:rPr>
        <w:t>М</w:t>
      </w:r>
      <w:r>
        <w:rPr>
          <w:rFonts w:ascii="PT Astra Serif" w:hAnsi="PT Astra Serif"/>
          <w:sz w:val="20"/>
        </w:rPr>
        <w:t>.А.</w:t>
      </w:r>
    </w:p>
    <w:p w:rsidR="000B30C4" w:rsidRPr="00FA27F8" w:rsidRDefault="00566DAE" w:rsidP="00FA27F8">
      <w:pPr>
        <w:autoSpaceDE w:val="0"/>
        <w:autoSpaceDN w:val="0"/>
        <w:adjustRightInd w:val="0"/>
        <w:ind w:firstLine="0"/>
        <w:rPr>
          <w:rFonts w:ascii="PT Astra Serif" w:hAnsi="PT Astra Serif"/>
          <w:sz w:val="18"/>
          <w:szCs w:val="18"/>
        </w:rPr>
        <w:sectPr w:rsidR="000B30C4" w:rsidRPr="00FA27F8" w:rsidSect="00961658">
          <w:headerReference w:type="even" r:id="rId9"/>
          <w:headerReference w:type="default" r:id="rId10"/>
          <w:footerReference w:type="default" r:id="rId11"/>
          <w:headerReference w:type="first" r:id="rId12"/>
          <w:pgSz w:w="11906" w:h="16838"/>
          <w:pgMar w:top="1418" w:right="851" w:bottom="1134" w:left="1701" w:header="426" w:footer="709" w:gutter="0"/>
          <w:pgNumType w:start="1"/>
          <w:cols w:space="720"/>
          <w:titlePg/>
          <w:docGrid w:linePitch="354"/>
        </w:sectPr>
      </w:pPr>
      <w:r w:rsidRPr="00566DAE">
        <w:rPr>
          <w:rFonts w:ascii="PT Astra Serif" w:hAnsi="PT Astra Serif"/>
          <w:sz w:val="18"/>
          <w:szCs w:val="18"/>
        </w:rPr>
        <w:t>1213mf01.pap2021</w:t>
      </w:r>
    </w:p>
    <w:p w:rsidR="00417B72" w:rsidRPr="001532C1" w:rsidRDefault="00417B72" w:rsidP="001532C1">
      <w:pPr>
        <w:widowControl w:val="0"/>
        <w:autoSpaceDE w:val="0"/>
        <w:autoSpaceDN w:val="0"/>
        <w:adjustRightInd w:val="0"/>
        <w:ind w:left="6237" w:firstLine="0"/>
        <w:rPr>
          <w:rFonts w:ascii="PT Astra Serif" w:hAnsi="PT Astra Serif"/>
          <w:sz w:val="24"/>
          <w:szCs w:val="24"/>
        </w:rPr>
      </w:pPr>
      <w:r w:rsidRPr="001532C1">
        <w:rPr>
          <w:rFonts w:ascii="PT Astra Serif" w:hAnsi="PT Astra Serif"/>
          <w:sz w:val="24"/>
          <w:szCs w:val="24"/>
        </w:rPr>
        <w:lastRenderedPageBreak/>
        <w:t>Приложение</w:t>
      </w:r>
    </w:p>
    <w:p w:rsidR="00417B72" w:rsidRPr="001532C1" w:rsidRDefault="00417B72" w:rsidP="001532C1">
      <w:pPr>
        <w:ind w:left="6237" w:firstLine="0"/>
        <w:rPr>
          <w:rFonts w:ascii="PT Astra Serif" w:hAnsi="PT Astra Serif"/>
          <w:sz w:val="24"/>
          <w:szCs w:val="24"/>
        </w:rPr>
      </w:pPr>
      <w:r w:rsidRPr="001532C1">
        <w:rPr>
          <w:rFonts w:ascii="PT Astra Serif" w:hAnsi="PT Astra Serif"/>
          <w:sz w:val="24"/>
          <w:szCs w:val="24"/>
        </w:rPr>
        <w:t>к постановлению Администрации</w:t>
      </w:r>
      <w:r w:rsidR="00961658" w:rsidRPr="001532C1">
        <w:rPr>
          <w:rFonts w:ascii="PT Astra Serif" w:hAnsi="PT Astra Serif"/>
          <w:sz w:val="24"/>
          <w:szCs w:val="24"/>
        </w:rPr>
        <w:br/>
      </w:r>
      <w:r w:rsidRPr="001532C1">
        <w:rPr>
          <w:rFonts w:ascii="PT Astra Serif" w:hAnsi="PT Astra Serif"/>
          <w:sz w:val="24"/>
          <w:szCs w:val="24"/>
        </w:rPr>
        <w:t>Томской области</w:t>
      </w:r>
    </w:p>
    <w:p w:rsidR="00B874F0" w:rsidRPr="001532C1" w:rsidRDefault="00741840" w:rsidP="001532C1">
      <w:pPr>
        <w:ind w:left="6237" w:firstLine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="00B874F0" w:rsidRPr="001532C1">
        <w:rPr>
          <w:rFonts w:ascii="PT Astra Serif" w:hAnsi="PT Astra Serif"/>
          <w:sz w:val="24"/>
          <w:szCs w:val="24"/>
        </w:rPr>
        <w:t xml:space="preserve">от </w:t>
      </w:r>
      <w:r>
        <w:rPr>
          <w:rFonts w:ascii="PT Astra Serif" w:hAnsi="PT Astra Serif"/>
          <w:sz w:val="24"/>
          <w:szCs w:val="24"/>
        </w:rPr>
        <w:t>13.12.2021 № 506а</w:t>
      </w:r>
    </w:p>
    <w:p w:rsidR="001532C1" w:rsidRDefault="001532C1" w:rsidP="001532C1">
      <w:pPr>
        <w:widowControl w:val="0"/>
        <w:autoSpaceDE w:val="0"/>
        <w:autoSpaceDN w:val="0"/>
        <w:adjustRightInd w:val="0"/>
        <w:ind w:left="6237" w:firstLine="0"/>
        <w:rPr>
          <w:rFonts w:ascii="PT Astra Serif" w:hAnsi="PT Astra Serif"/>
          <w:sz w:val="24"/>
          <w:szCs w:val="24"/>
        </w:rPr>
      </w:pPr>
    </w:p>
    <w:p w:rsidR="001532C1" w:rsidRDefault="001532C1" w:rsidP="001532C1">
      <w:pPr>
        <w:widowControl w:val="0"/>
        <w:autoSpaceDE w:val="0"/>
        <w:autoSpaceDN w:val="0"/>
        <w:adjustRightInd w:val="0"/>
        <w:ind w:left="6237" w:firstLine="0"/>
        <w:rPr>
          <w:rFonts w:ascii="PT Astra Serif" w:hAnsi="PT Astra Serif"/>
          <w:sz w:val="24"/>
          <w:szCs w:val="24"/>
        </w:rPr>
      </w:pPr>
    </w:p>
    <w:p w:rsidR="001532C1" w:rsidRPr="001532C1" w:rsidRDefault="001532C1" w:rsidP="001532C1">
      <w:pPr>
        <w:widowControl w:val="0"/>
        <w:autoSpaceDE w:val="0"/>
        <w:autoSpaceDN w:val="0"/>
        <w:adjustRightInd w:val="0"/>
        <w:ind w:left="6237" w:firstLine="0"/>
        <w:rPr>
          <w:rFonts w:ascii="PT Astra Serif" w:hAnsi="PT Astra Serif"/>
          <w:sz w:val="24"/>
          <w:szCs w:val="24"/>
        </w:rPr>
      </w:pPr>
      <w:r w:rsidRPr="001532C1">
        <w:rPr>
          <w:rFonts w:ascii="PT Astra Serif" w:hAnsi="PT Astra Serif"/>
          <w:sz w:val="24"/>
          <w:szCs w:val="24"/>
        </w:rPr>
        <w:t>Приложение № 2</w:t>
      </w:r>
    </w:p>
    <w:p w:rsidR="001532C1" w:rsidRPr="001532C1" w:rsidRDefault="001532C1" w:rsidP="001532C1">
      <w:pPr>
        <w:widowControl w:val="0"/>
        <w:autoSpaceDE w:val="0"/>
        <w:autoSpaceDN w:val="0"/>
        <w:adjustRightInd w:val="0"/>
        <w:ind w:left="6237" w:firstLine="0"/>
        <w:rPr>
          <w:rFonts w:ascii="PT Astra Serif" w:hAnsi="PT Astra Serif"/>
          <w:sz w:val="24"/>
          <w:szCs w:val="24"/>
        </w:rPr>
      </w:pPr>
      <w:bookmarkStart w:id="0" w:name="_GoBack"/>
      <w:bookmarkEnd w:id="0"/>
    </w:p>
    <w:p w:rsidR="001532C1" w:rsidRPr="001532C1" w:rsidRDefault="001532C1" w:rsidP="001532C1">
      <w:pPr>
        <w:widowControl w:val="0"/>
        <w:autoSpaceDE w:val="0"/>
        <w:autoSpaceDN w:val="0"/>
        <w:adjustRightInd w:val="0"/>
        <w:ind w:left="6237" w:firstLine="0"/>
        <w:rPr>
          <w:rFonts w:ascii="PT Astra Serif" w:hAnsi="PT Astra Serif"/>
          <w:sz w:val="24"/>
          <w:szCs w:val="24"/>
        </w:rPr>
      </w:pPr>
      <w:r w:rsidRPr="001532C1">
        <w:rPr>
          <w:rFonts w:ascii="PT Astra Serif" w:hAnsi="PT Astra Serif"/>
          <w:sz w:val="24"/>
          <w:szCs w:val="24"/>
        </w:rPr>
        <w:t>УТВЕРЖДЕНО</w:t>
      </w:r>
    </w:p>
    <w:p w:rsidR="001532C1" w:rsidRPr="001532C1" w:rsidRDefault="001532C1" w:rsidP="001532C1">
      <w:pPr>
        <w:ind w:left="6237" w:firstLine="0"/>
        <w:rPr>
          <w:rFonts w:ascii="PT Astra Serif" w:hAnsi="PT Astra Serif"/>
          <w:sz w:val="24"/>
          <w:szCs w:val="24"/>
        </w:rPr>
      </w:pPr>
      <w:r w:rsidRPr="001532C1">
        <w:rPr>
          <w:rFonts w:ascii="PT Astra Serif" w:hAnsi="PT Astra Serif"/>
          <w:sz w:val="24"/>
          <w:szCs w:val="24"/>
        </w:rPr>
        <w:t>постановлением Администрации Томской области</w:t>
      </w:r>
    </w:p>
    <w:p w:rsidR="00BF557F" w:rsidRPr="001532C1" w:rsidRDefault="001532C1" w:rsidP="001532C1">
      <w:pPr>
        <w:ind w:left="6237" w:firstLine="0"/>
        <w:jc w:val="both"/>
        <w:rPr>
          <w:rFonts w:ascii="PT Astra Serif" w:hAnsi="PT Astra Serif"/>
          <w:sz w:val="24"/>
          <w:szCs w:val="24"/>
        </w:rPr>
      </w:pPr>
      <w:r w:rsidRPr="001532C1">
        <w:rPr>
          <w:rFonts w:ascii="PT Astra Serif" w:hAnsi="PT Astra Serif"/>
          <w:sz w:val="24"/>
          <w:szCs w:val="24"/>
        </w:rPr>
        <w:t xml:space="preserve">от </w:t>
      </w:r>
      <w:r w:rsidR="00D71BE6" w:rsidRPr="00741840">
        <w:rPr>
          <w:rFonts w:ascii="PT Astra Serif" w:hAnsi="PT Astra Serif"/>
          <w:sz w:val="24"/>
          <w:szCs w:val="24"/>
        </w:rPr>
        <w:t>25</w:t>
      </w:r>
      <w:r w:rsidRPr="001532C1">
        <w:rPr>
          <w:rFonts w:ascii="PT Astra Serif" w:hAnsi="PT Astra Serif"/>
          <w:sz w:val="24"/>
          <w:szCs w:val="24"/>
        </w:rPr>
        <w:t>.</w:t>
      </w:r>
      <w:r w:rsidR="00D71BE6" w:rsidRPr="00741840">
        <w:rPr>
          <w:rFonts w:ascii="PT Astra Serif" w:hAnsi="PT Astra Serif"/>
          <w:sz w:val="24"/>
          <w:szCs w:val="24"/>
        </w:rPr>
        <w:t>11</w:t>
      </w:r>
      <w:r w:rsidRPr="001532C1">
        <w:rPr>
          <w:rFonts w:ascii="PT Astra Serif" w:hAnsi="PT Astra Serif"/>
          <w:sz w:val="24"/>
          <w:szCs w:val="24"/>
        </w:rPr>
        <w:t>.200</w:t>
      </w:r>
      <w:r w:rsidR="00D71BE6" w:rsidRPr="00741840">
        <w:rPr>
          <w:rFonts w:ascii="PT Astra Serif" w:hAnsi="PT Astra Serif"/>
          <w:sz w:val="24"/>
          <w:szCs w:val="24"/>
        </w:rPr>
        <w:t>8</w:t>
      </w:r>
      <w:r w:rsidRPr="001532C1">
        <w:rPr>
          <w:rFonts w:ascii="PT Astra Serif" w:hAnsi="PT Astra Serif"/>
          <w:sz w:val="24"/>
          <w:szCs w:val="24"/>
        </w:rPr>
        <w:t xml:space="preserve"> № </w:t>
      </w:r>
      <w:r w:rsidR="00D71BE6" w:rsidRPr="00741840">
        <w:rPr>
          <w:rFonts w:ascii="PT Astra Serif" w:hAnsi="PT Astra Serif"/>
          <w:sz w:val="24"/>
          <w:szCs w:val="24"/>
        </w:rPr>
        <w:t>247</w:t>
      </w:r>
      <w:r w:rsidRPr="001532C1">
        <w:rPr>
          <w:rFonts w:ascii="PT Astra Serif" w:hAnsi="PT Astra Serif"/>
          <w:sz w:val="24"/>
          <w:szCs w:val="24"/>
        </w:rPr>
        <w:t>а</w:t>
      </w:r>
    </w:p>
    <w:p w:rsidR="00B874F0" w:rsidRPr="00FA27F8" w:rsidRDefault="00B874F0" w:rsidP="00FA27F8">
      <w:pPr>
        <w:ind w:firstLine="0"/>
        <w:rPr>
          <w:rFonts w:ascii="PT Astra Serif" w:hAnsi="PT Astra Serif"/>
          <w:szCs w:val="26"/>
        </w:rPr>
      </w:pPr>
    </w:p>
    <w:p w:rsidR="00967FF6" w:rsidRPr="00741840" w:rsidRDefault="00967FF6" w:rsidP="00FA27F8">
      <w:pPr>
        <w:ind w:firstLine="0"/>
        <w:jc w:val="center"/>
        <w:rPr>
          <w:rFonts w:ascii="PT Astra Serif" w:hAnsi="PT Astra Serif" w:cs="PT Astra Serif"/>
          <w:sz w:val="24"/>
          <w:szCs w:val="24"/>
        </w:rPr>
      </w:pPr>
    </w:p>
    <w:p w:rsidR="00D71BE6" w:rsidRPr="00B10348" w:rsidRDefault="00D71BE6" w:rsidP="00D71BE6">
      <w:pPr>
        <w:spacing w:before="120" w:after="240"/>
        <w:ind w:firstLine="539"/>
        <w:jc w:val="center"/>
        <w:rPr>
          <w:rFonts w:ascii="PT Astra Serif" w:hAnsi="PT Astra Serif"/>
          <w:szCs w:val="26"/>
        </w:rPr>
      </w:pPr>
      <w:r w:rsidRPr="00B10348">
        <w:rPr>
          <w:rFonts w:ascii="PT Astra Serif" w:hAnsi="PT Astra Serif"/>
          <w:szCs w:val="26"/>
        </w:rPr>
        <w:t xml:space="preserve">Описание местоположения границ </w:t>
      </w:r>
      <w:r w:rsidRPr="00806C7D">
        <w:rPr>
          <w:rFonts w:ascii="PT Astra Serif" w:hAnsi="PT Astra Serif"/>
          <w:szCs w:val="26"/>
        </w:rPr>
        <w:t xml:space="preserve">государственного </w:t>
      </w:r>
      <w:r>
        <w:rPr>
          <w:rFonts w:ascii="PT Astra Serif" w:hAnsi="PT Astra Serif"/>
          <w:szCs w:val="26"/>
        </w:rPr>
        <w:t xml:space="preserve">биологического </w:t>
      </w:r>
      <w:r w:rsidRPr="00806C7D">
        <w:rPr>
          <w:rFonts w:ascii="PT Astra Serif" w:hAnsi="PT Astra Serif"/>
          <w:szCs w:val="26"/>
        </w:rPr>
        <w:t>заказника областного значения «</w:t>
      </w:r>
      <w:proofErr w:type="spellStart"/>
      <w:r>
        <w:rPr>
          <w:rFonts w:ascii="PT Astra Serif" w:hAnsi="PT Astra Serif"/>
          <w:szCs w:val="26"/>
        </w:rPr>
        <w:t>Осетрово</w:t>
      </w:r>
      <w:proofErr w:type="spellEnd"/>
      <w:r>
        <w:rPr>
          <w:rFonts w:ascii="PT Astra Serif" w:hAnsi="PT Astra Serif"/>
          <w:szCs w:val="26"/>
        </w:rPr>
        <w:t>-нельмовый</w:t>
      </w:r>
      <w:r w:rsidRPr="00806C7D">
        <w:rPr>
          <w:rFonts w:ascii="PT Astra Serif" w:hAnsi="PT Astra Serif"/>
          <w:szCs w:val="26"/>
        </w:rPr>
        <w:t xml:space="preserve">» </w:t>
      </w:r>
      <w:r w:rsidRPr="00B10348">
        <w:rPr>
          <w:rFonts w:ascii="PT Astra Serif" w:hAnsi="PT Astra Serif"/>
          <w:szCs w:val="26"/>
        </w:rPr>
        <w:t>(далее – объект)</w:t>
      </w:r>
    </w:p>
    <w:tbl>
      <w:tblPr>
        <w:tblW w:w="10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8"/>
        <w:gridCol w:w="709"/>
        <w:gridCol w:w="1418"/>
        <w:gridCol w:w="1418"/>
        <w:gridCol w:w="850"/>
        <w:gridCol w:w="1985"/>
        <w:gridCol w:w="1701"/>
        <w:gridCol w:w="1418"/>
      </w:tblGrid>
      <w:tr w:rsidR="00D71BE6" w:rsidRPr="00B10348" w:rsidTr="00D71BE6">
        <w:trPr>
          <w:trHeight w:val="351"/>
        </w:trPr>
        <w:tc>
          <w:tcPr>
            <w:tcW w:w="10127" w:type="dxa"/>
            <w:gridSpan w:val="8"/>
            <w:vAlign w:val="center"/>
          </w:tcPr>
          <w:p w:rsidR="00D71BE6" w:rsidRPr="00B10348" w:rsidRDefault="00D71BE6" w:rsidP="00D71BE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B10348">
              <w:rPr>
                <w:rFonts w:ascii="PT Astra Serif" w:hAnsi="PT Astra Serif"/>
                <w:szCs w:val="26"/>
              </w:rPr>
              <w:t>Сведения об объекте</w:t>
            </w:r>
          </w:p>
        </w:tc>
      </w:tr>
      <w:tr w:rsidR="00D71BE6" w:rsidRPr="00B10348" w:rsidTr="004C1373">
        <w:trPr>
          <w:trHeight w:val="251"/>
        </w:trPr>
        <w:tc>
          <w:tcPr>
            <w:tcW w:w="628" w:type="dxa"/>
          </w:tcPr>
          <w:p w:rsidR="00D71BE6" w:rsidRPr="00D71BE6" w:rsidRDefault="00D71BE6" w:rsidP="004C137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BE6">
              <w:rPr>
                <w:rFonts w:ascii="PT Astra Serif" w:hAnsi="PT Astra Serif"/>
                <w:sz w:val="22"/>
                <w:szCs w:val="22"/>
              </w:rPr>
              <w:t>№</w:t>
            </w:r>
            <w:r w:rsidRPr="00D71BE6">
              <w:rPr>
                <w:rFonts w:ascii="PT Astra Serif" w:hAnsi="PT Astra Serif"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D71BE6">
              <w:rPr>
                <w:rFonts w:ascii="PT Astra Serif" w:hAnsi="PT Astra Serif"/>
                <w:sz w:val="22"/>
                <w:szCs w:val="22"/>
              </w:rPr>
              <w:t>п</w:t>
            </w:r>
            <w:proofErr w:type="gramEnd"/>
            <w:r w:rsidRPr="00D71BE6">
              <w:rPr>
                <w:rFonts w:ascii="PT Astra Serif" w:hAnsi="PT Astra Serif"/>
                <w:sz w:val="22"/>
                <w:szCs w:val="22"/>
              </w:rPr>
              <w:t>/п</w:t>
            </w:r>
          </w:p>
        </w:tc>
        <w:tc>
          <w:tcPr>
            <w:tcW w:w="4395" w:type="dxa"/>
            <w:gridSpan w:val="4"/>
            <w:vAlign w:val="center"/>
          </w:tcPr>
          <w:p w:rsidR="00D71BE6" w:rsidRPr="00D71BE6" w:rsidRDefault="00D71BE6" w:rsidP="004C137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BE6">
              <w:rPr>
                <w:rFonts w:ascii="PT Astra Serif" w:hAnsi="PT Astra Serif"/>
                <w:sz w:val="22"/>
                <w:szCs w:val="22"/>
              </w:rPr>
              <w:t>Характеристики объекта</w:t>
            </w:r>
          </w:p>
        </w:tc>
        <w:tc>
          <w:tcPr>
            <w:tcW w:w="5104" w:type="dxa"/>
            <w:gridSpan w:val="3"/>
            <w:vAlign w:val="center"/>
          </w:tcPr>
          <w:p w:rsidR="00D71BE6" w:rsidRPr="00D71BE6" w:rsidRDefault="00D71BE6" w:rsidP="004C137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BE6">
              <w:rPr>
                <w:rFonts w:ascii="PT Astra Serif" w:hAnsi="PT Astra Serif"/>
                <w:sz w:val="22"/>
                <w:szCs w:val="22"/>
              </w:rPr>
              <w:t>Описание характеристик</w:t>
            </w:r>
          </w:p>
        </w:tc>
      </w:tr>
      <w:tr w:rsidR="00D71BE6" w:rsidRPr="00B10348" w:rsidTr="00D71BE6">
        <w:trPr>
          <w:trHeight w:val="257"/>
        </w:trPr>
        <w:tc>
          <w:tcPr>
            <w:tcW w:w="628" w:type="dxa"/>
            <w:vAlign w:val="center"/>
          </w:tcPr>
          <w:p w:rsidR="00D71BE6" w:rsidRPr="00B10348" w:rsidRDefault="00D71BE6" w:rsidP="00D71BE6">
            <w:pPr>
              <w:spacing w:before="12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B10348">
              <w:rPr>
                <w:rFonts w:ascii="PT Astra Serif" w:hAnsi="PT Astra Serif"/>
                <w:szCs w:val="26"/>
              </w:rPr>
              <w:t>1</w:t>
            </w:r>
          </w:p>
        </w:tc>
        <w:tc>
          <w:tcPr>
            <w:tcW w:w="4395" w:type="dxa"/>
            <w:gridSpan w:val="4"/>
            <w:vAlign w:val="center"/>
          </w:tcPr>
          <w:p w:rsidR="00D71BE6" w:rsidRPr="00B10348" w:rsidRDefault="00D71BE6" w:rsidP="00D71BE6">
            <w:pPr>
              <w:spacing w:before="12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B10348">
              <w:rPr>
                <w:rFonts w:ascii="PT Astra Serif" w:hAnsi="PT Astra Serif"/>
                <w:szCs w:val="26"/>
              </w:rPr>
              <w:t>2</w:t>
            </w:r>
          </w:p>
        </w:tc>
        <w:tc>
          <w:tcPr>
            <w:tcW w:w="5104" w:type="dxa"/>
            <w:gridSpan w:val="3"/>
            <w:vAlign w:val="center"/>
          </w:tcPr>
          <w:p w:rsidR="00D71BE6" w:rsidRPr="00B10348" w:rsidRDefault="00D71BE6" w:rsidP="00D71BE6">
            <w:pPr>
              <w:spacing w:before="12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B10348">
              <w:rPr>
                <w:rFonts w:ascii="PT Astra Serif" w:hAnsi="PT Astra Serif"/>
                <w:szCs w:val="26"/>
              </w:rPr>
              <w:t>3</w:t>
            </w:r>
          </w:p>
        </w:tc>
      </w:tr>
      <w:tr w:rsidR="00D71BE6" w:rsidRPr="00B10348" w:rsidTr="004C1373">
        <w:trPr>
          <w:trHeight w:val="596"/>
        </w:trPr>
        <w:tc>
          <w:tcPr>
            <w:tcW w:w="628" w:type="dxa"/>
            <w:vAlign w:val="center"/>
          </w:tcPr>
          <w:p w:rsidR="00D71BE6" w:rsidRPr="00D71BE6" w:rsidRDefault="00D71BE6" w:rsidP="00D71BE6">
            <w:pPr>
              <w:ind w:firstLine="0"/>
              <w:jc w:val="center"/>
              <w:rPr>
                <w:rFonts w:ascii="PT Astra Serif" w:hAnsi="PT Astra Serif"/>
                <w:szCs w:val="26"/>
                <w:lang w:val="en-US"/>
              </w:rPr>
            </w:pPr>
            <w:bookmarkStart w:id="1" w:name="P66"/>
            <w:bookmarkEnd w:id="1"/>
            <w:r w:rsidRPr="00B10348">
              <w:rPr>
                <w:rFonts w:ascii="PT Astra Serif" w:hAnsi="PT Astra Serif"/>
                <w:szCs w:val="26"/>
              </w:rPr>
              <w:t>1</w:t>
            </w:r>
            <w:r>
              <w:rPr>
                <w:rFonts w:ascii="PT Astra Serif" w:hAnsi="PT Astra Serif"/>
                <w:szCs w:val="26"/>
              </w:rPr>
              <w:t>.</w:t>
            </w:r>
          </w:p>
        </w:tc>
        <w:tc>
          <w:tcPr>
            <w:tcW w:w="4395" w:type="dxa"/>
            <w:gridSpan w:val="4"/>
            <w:vAlign w:val="center"/>
          </w:tcPr>
          <w:p w:rsidR="00D71BE6" w:rsidRPr="00B10348" w:rsidRDefault="00D71BE6" w:rsidP="00D71BE6">
            <w:pPr>
              <w:ind w:firstLine="0"/>
              <w:rPr>
                <w:rFonts w:ascii="PT Astra Serif" w:hAnsi="PT Astra Serif"/>
                <w:szCs w:val="26"/>
              </w:rPr>
            </w:pPr>
            <w:r w:rsidRPr="00B10348">
              <w:rPr>
                <w:rFonts w:ascii="PT Astra Serif" w:hAnsi="PT Astra Serif"/>
                <w:szCs w:val="26"/>
              </w:rPr>
              <w:t>Местоположение объекта</w:t>
            </w:r>
          </w:p>
        </w:tc>
        <w:tc>
          <w:tcPr>
            <w:tcW w:w="5104" w:type="dxa"/>
            <w:gridSpan w:val="3"/>
            <w:vAlign w:val="center"/>
          </w:tcPr>
          <w:p w:rsidR="00D71BE6" w:rsidRPr="00B10348" w:rsidRDefault="00D71BE6" w:rsidP="00D71BE6">
            <w:pPr>
              <w:ind w:firstLine="0"/>
              <w:rPr>
                <w:rFonts w:ascii="PT Astra Serif" w:hAnsi="PT Astra Serif"/>
                <w:szCs w:val="26"/>
              </w:rPr>
            </w:pPr>
            <w:r w:rsidRPr="00B10348">
              <w:rPr>
                <w:rFonts w:ascii="PT Astra Serif" w:hAnsi="PT Astra Serif"/>
                <w:szCs w:val="26"/>
              </w:rPr>
              <w:t xml:space="preserve">Томская область, </w:t>
            </w:r>
            <w:proofErr w:type="spellStart"/>
            <w:r>
              <w:rPr>
                <w:rFonts w:ascii="PT Astra Serif" w:hAnsi="PT Astra Serif"/>
                <w:szCs w:val="26"/>
              </w:rPr>
              <w:t>Тегульдетский</w:t>
            </w:r>
            <w:proofErr w:type="spellEnd"/>
            <w:r w:rsidRPr="00B10348">
              <w:rPr>
                <w:rFonts w:ascii="PT Astra Serif" w:hAnsi="PT Astra Serif"/>
                <w:szCs w:val="26"/>
              </w:rPr>
              <w:t xml:space="preserve"> район</w:t>
            </w:r>
            <w:r>
              <w:rPr>
                <w:rFonts w:ascii="PT Astra Serif" w:hAnsi="PT Astra Serif"/>
                <w:szCs w:val="26"/>
              </w:rPr>
              <w:t xml:space="preserve">, </w:t>
            </w:r>
            <w:r>
              <w:rPr>
                <w:rFonts w:ascii="PT Astra Serif" w:hAnsi="PT Astra Serif"/>
                <w:szCs w:val="26"/>
              </w:rPr>
              <w:br/>
              <w:t xml:space="preserve">п. Белый Яр, д. </w:t>
            </w:r>
            <w:proofErr w:type="spellStart"/>
            <w:r>
              <w:rPr>
                <w:rFonts w:ascii="PT Astra Serif" w:hAnsi="PT Astra Serif"/>
                <w:szCs w:val="26"/>
              </w:rPr>
              <w:t>Новошумилово</w:t>
            </w:r>
            <w:proofErr w:type="spellEnd"/>
          </w:p>
        </w:tc>
      </w:tr>
      <w:tr w:rsidR="00D71BE6" w:rsidRPr="00B10348" w:rsidTr="004C1373">
        <w:trPr>
          <w:trHeight w:val="636"/>
        </w:trPr>
        <w:tc>
          <w:tcPr>
            <w:tcW w:w="628" w:type="dxa"/>
            <w:vAlign w:val="center"/>
          </w:tcPr>
          <w:p w:rsidR="00D71BE6" w:rsidRPr="00B10348" w:rsidRDefault="00D71BE6" w:rsidP="00D71BE6">
            <w:pPr>
              <w:spacing w:before="120"/>
              <w:ind w:firstLine="0"/>
              <w:jc w:val="center"/>
              <w:rPr>
                <w:rFonts w:ascii="PT Astra Serif" w:hAnsi="PT Astra Serif"/>
                <w:szCs w:val="26"/>
              </w:rPr>
            </w:pPr>
            <w:bookmarkStart w:id="2" w:name="P69"/>
            <w:bookmarkEnd w:id="2"/>
            <w:r w:rsidRPr="00B10348">
              <w:rPr>
                <w:rFonts w:ascii="PT Astra Serif" w:hAnsi="PT Astra Serif"/>
                <w:szCs w:val="26"/>
              </w:rPr>
              <w:t>2</w:t>
            </w:r>
            <w:r>
              <w:rPr>
                <w:rFonts w:ascii="PT Astra Serif" w:hAnsi="PT Astra Serif"/>
                <w:szCs w:val="26"/>
              </w:rPr>
              <w:t>.</w:t>
            </w:r>
          </w:p>
        </w:tc>
        <w:tc>
          <w:tcPr>
            <w:tcW w:w="4395" w:type="dxa"/>
            <w:gridSpan w:val="4"/>
            <w:vAlign w:val="center"/>
          </w:tcPr>
          <w:p w:rsidR="00D71BE6" w:rsidRPr="00B10348" w:rsidRDefault="00D71BE6" w:rsidP="00D71BE6">
            <w:pPr>
              <w:ind w:firstLine="0"/>
              <w:rPr>
                <w:rFonts w:ascii="PT Astra Serif" w:hAnsi="PT Astra Serif"/>
                <w:szCs w:val="26"/>
              </w:rPr>
            </w:pPr>
            <w:r w:rsidRPr="00B10348">
              <w:rPr>
                <w:rFonts w:ascii="PT Astra Serif" w:hAnsi="PT Astra Serif"/>
                <w:szCs w:val="26"/>
              </w:rPr>
              <w:t>Площадь объекта +/- величина погрешности определения площади</w:t>
            </w:r>
          </w:p>
          <w:p w:rsidR="00D71BE6" w:rsidRPr="00B10348" w:rsidRDefault="00D71BE6" w:rsidP="00D71BE6">
            <w:pPr>
              <w:ind w:firstLine="0"/>
              <w:rPr>
                <w:rFonts w:ascii="PT Astra Serif" w:hAnsi="PT Astra Serif"/>
                <w:szCs w:val="26"/>
              </w:rPr>
            </w:pPr>
            <w:r w:rsidRPr="00B10348">
              <w:rPr>
                <w:rFonts w:ascii="PT Astra Serif" w:hAnsi="PT Astra Serif"/>
                <w:szCs w:val="26"/>
              </w:rPr>
              <w:t>(P +/- Дельта P)</w:t>
            </w:r>
          </w:p>
        </w:tc>
        <w:tc>
          <w:tcPr>
            <w:tcW w:w="5104" w:type="dxa"/>
            <w:gridSpan w:val="3"/>
            <w:vAlign w:val="center"/>
          </w:tcPr>
          <w:p w:rsidR="00D71BE6" w:rsidRPr="00B10348" w:rsidRDefault="00D71BE6" w:rsidP="00D71BE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977CF5">
              <w:rPr>
                <w:rFonts w:ascii="PT Astra Serif" w:hAnsi="PT Astra Serif"/>
                <w:szCs w:val="26"/>
              </w:rPr>
              <w:t>16040873</w:t>
            </w:r>
            <w:r w:rsidRPr="00DB2B4E">
              <w:rPr>
                <w:rFonts w:ascii="PT Astra Serif" w:hAnsi="PT Astra Serif"/>
                <w:szCs w:val="26"/>
              </w:rPr>
              <w:t xml:space="preserve"> м² ± </w:t>
            </w:r>
            <w:r w:rsidRPr="00977CF5">
              <w:rPr>
                <w:rFonts w:ascii="PT Astra Serif" w:hAnsi="PT Astra Serif"/>
                <w:szCs w:val="26"/>
              </w:rPr>
              <w:t>70089</w:t>
            </w:r>
            <w:r w:rsidRPr="00DB2B4E">
              <w:rPr>
                <w:rFonts w:ascii="PT Astra Serif" w:hAnsi="PT Astra Serif"/>
                <w:szCs w:val="26"/>
              </w:rPr>
              <w:t xml:space="preserve"> м²</w:t>
            </w:r>
          </w:p>
        </w:tc>
      </w:tr>
      <w:tr w:rsidR="00D71BE6" w:rsidRPr="00C37234" w:rsidTr="00D71BE6">
        <w:tc>
          <w:tcPr>
            <w:tcW w:w="628" w:type="dxa"/>
            <w:vAlign w:val="center"/>
          </w:tcPr>
          <w:p w:rsidR="00D71BE6" w:rsidRPr="00B10348" w:rsidRDefault="00D71BE6" w:rsidP="00D71BE6">
            <w:pPr>
              <w:spacing w:before="120"/>
              <w:ind w:firstLine="0"/>
              <w:jc w:val="center"/>
              <w:rPr>
                <w:rFonts w:ascii="PT Astra Serif" w:hAnsi="PT Astra Serif"/>
                <w:szCs w:val="26"/>
              </w:rPr>
            </w:pPr>
            <w:bookmarkStart w:id="3" w:name="P73"/>
            <w:bookmarkEnd w:id="3"/>
            <w:r w:rsidRPr="00B10348">
              <w:rPr>
                <w:rFonts w:ascii="PT Astra Serif" w:hAnsi="PT Astra Serif"/>
                <w:szCs w:val="26"/>
              </w:rPr>
              <w:t>3</w:t>
            </w:r>
            <w:r>
              <w:rPr>
                <w:rFonts w:ascii="PT Astra Serif" w:hAnsi="PT Astra Serif"/>
                <w:szCs w:val="26"/>
              </w:rPr>
              <w:t>.</w:t>
            </w:r>
          </w:p>
        </w:tc>
        <w:tc>
          <w:tcPr>
            <w:tcW w:w="4395" w:type="dxa"/>
            <w:gridSpan w:val="4"/>
            <w:vAlign w:val="center"/>
          </w:tcPr>
          <w:p w:rsidR="00D71BE6" w:rsidRPr="00B10348" w:rsidRDefault="00D71BE6" w:rsidP="00D71BE6">
            <w:pPr>
              <w:spacing w:before="120"/>
              <w:ind w:firstLine="0"/>
              <w:rPr>
                <w:rFonts w:ascii="PT Astra Serif" w:hAnsi="PT Astra Serif"/>
                <w:szCs w:val="26"/>
              </w:rPr>
            </w:pPr>
            <w:r w:rsidRPr="00B10348">
              <w:rPr>
                <w:rFonts w:ascii="PT Astra Serif" w:hAnsi="PT Astra Serif"/>
                <w:szCs w:val="26"/>
              </w:rPr>
              <w:t>Иные характеристики объекта</w:t>
            </w:r>
          </w:p>
        </w:tc>
        <w:tc>
          <w:tcPr>
            <w:tcW w:w="5104" w:type="dxa"/>
            <w:gridSpan w:val="3"/>
            <w:vAlign w:val="center"/>
          </w:tcPr>
          <w:p w:rsidR="00D71BE6" w:rsidRDefault="00D71BE6" w:rsidP="00D71BE6">
            <w:pPr>
              <w:pStyle w:val="af4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9C6006">
              <w:rPr>
                <w:rFonts w:ascii="PT Astra Serif" w:hAnsi="PT Astra Serif"/>
                <w:sz w:val="26"/>
                <w:szCs w:val="26"/>
              </w:rPr>
              <w:t xml:space="preserve">Объект расположен в границах водного объекта Чулым. </w:t>
            </w:r>
          </w:p>
          <w:p w:rsidR="00D71BE6" w:rsidRPr="00C37234" w:rsidRDefault="00D71BE6" w:rsidP="00D71BE6">
            <w:pPr>
              <w:pStyle w:val="af4"/>
              <w:jc w:val="left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B10348">
              <w:rPr>
                <w:rFonts w:ascii="PT Astra Serif" w:hAnsi="PT Astra Serif"/>
                <w:sz w:val="26"/>
                <w:szCs w:val="26"/>
              </w:rPr>
              <w:t>Ограничения установлены Положением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br/>
              <w:t xml:space="preserve">о государственном биологическом </w:t>
            </w:r>
            <w:r w:rsidRPr="00E66904">
              <w:rPr>
                <w:rFonts w:ascii="PT Astra Serif" w:hAnsi="PT Astra Serif"/>
                <w:sz w:val="26"/>
                <w:szCs w:val="26"/>
              </w:rPr>
              <w:t>заказнике областного значения «</w:t>
            </w: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Осетрово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>-нельмовый</w:t>
            </w:r>
            <w:r w:rsidRPr="00E66904">
              <w:rPr>
                <w:rFonts w:ascii="PT Astra Serif" w:hAnsi="PT Astra Serif"/>
                <w:sz w:val="26"/>
                <w:szCs w:val="26"/>
              </w:rPr>
              <w:t>»</w:t>
            </w:r>
            <w:r w:rsidRPr="00B10348">
              <w:rPr>
                <w:rFonts w:ascii="PT Astra Serif" w:hAnsi="PT Astra Serif"/>
                <w:sz w:val="26"/>
                <w:szCs w:val="26"/>
              </w:rPr>
              <w:t xml:space="preserve">, утвержденным постановлением Администрации Томской области от </w:t>
            </w:r>
            <w:r>
              <w:rPr>
                <w:rFonts w:ascii="PT Astra Serif" w:hAnsi="PT Astra Serif"/>
                <w:sz w:val="26"/>
                <w:szCs w:val="26"/>
              </w:rPr>
              <w:t>25</w:t>
            </w:r>
            <w:r w:rsidRPr="00B10348">
              <w:rPr>
                <w:rFonts w:ascii="PT Astra Serif" w:hAnsi="PT Astra Serif"/>
                <w:sz w:val="26"/>
                <w:szCs w:val="26"/>
              </w:rPr>
              <w:t>.</w:t>
            </w:r>
            <w:r>
              <w:rPr>
                <w:rFonts w:ascii="PT Astra Serif" w:hAnsi="PT Astra Serif"/>
                <w:sz w:val="26"/>
                <w:szCs w:val="26"/>
              </w:rPr>
              <w:t>11</w:t>
            </w:r>
            <w:r w:rsidRPr="00B10348">
              <w:rPr>
                <w:rFonts w:ascii="PT Astra Serif" w:hAnsi="PT Astra Serif"/>
                <w:sz w:val="26"/>
                <w:szCs w:val="26"/>
              </w:rPr>
              <w:t>.2</w:t>
            </w:r>
            <w:r>
              <w:rPr>
                <w:rFonts w:ascii="PT Astra Serif" w:hAnsi="PT Astra Serif"/>
                <w:sz w:val="26"/>
                <w:szCs w:val="26"/>
              </w:rPr>
              <w:t>008 № 247</w:t>
            </w:r>
            <w:r w:rsidRPr="00B10348">
              <w:rPr>
                <w:rFonts w:ascii="PT Astra Serif" w:hAnsi="PT Astra Serif"/>
                <w:sz w:val="26"/>
                <w:szCs w:val="26"/>
              </w:rPr>
              <w:t xml:space="preserve">а </w:t>
            </w:r>
            <w:r>
              <w:rPr>
                <w:rFonts w:ascii="PT Astra Serif" w:hAnsi="PT Astra Serif"/>
                <w:sz w:val="26"/>
                <w:szCs w:val="26"/>
              </w:rPr>
              <w:br/>
            </w:r>
            <w:r w:rsidRPr="00B10348">
              <w:rPr>
                <w:rFonts w:ascii="PT Astra Serif" w:hAnsi="PT Astra Serif"/>
                <w:sz w:val="26"/>
                <w:szCs w:val="26"/>
              </w:rPr>
              <w:t>«</w:t>
            </w:r>
            <w:r w:rsidRPr="00E66904">
              <w:rPr>
                <w:rFonts w:ascii="PT Astra Serif" w:hAnsi="PT Astra Serif"/>
                <w:sz w:val="26"/>
                <w:szCs w:val="26"/>
              </w:rPr>
              <w:t>О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б утверждении положения и описания местоположения границ </w:t>
            </w:r>
            <w:r w:rsidRPr="00E66904">
              <w:rPr>
                <w:rFonts w:ascii="PT Astra Serif" w:hAnsi="PT Astra Serif"/>
                <w:sz w:val="26"/>
                <w:szCs w:val="26"/>
              </w:rPr>
              <w:t>государственно</w:t>
            </w:r>
            <w:r>
              <w:rPr>
                <w:rFonts w:ascii="PT Astra Serif" w:hAnsi="PT Astra Serif"/>
                <w:sz w:val="26"/>
                <w:szCs w:val="26"/>
              </w:rPr>
              <w:t>го</w:t>
            </w:r>
            <w:r w:rsidRPr="00E66904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>биологического</w:t>
            </w:r>
            <w:r w:rsidRPr="00E66904">
              <w:rPr>
                <w:rFonts w:ascii="PT Astra Serif" w:hAnsi="PT Astra Serif"/>
                <w:sz w:val="26"/>
                <w:szCs w:val="26"/>
              </w:rPr>
              <w:t xml:space="preserve"> заказник</w:t>
            </w:r>
            <w:r>
              <w:rPr>
                <w:rFonts w:ascii="PT Astra Serif" w:hAnsi="PT Astra Serif"/>
                <w:sz w:val="26"/>
                <w:szCs w:val="26"/>
              </w:rPr>
              <w:t>а</w:t>
            </w:r>
            <w:r w:rsidRPr="00E66904">
              <w:rPr>
                <w:rFonts w:ascii="PT Astra Serif" w:hAnsi="PT Astra Serif"/>
                <w:sz w:val="26"/>
                <w:szCs w:val="26"/>
              </w:rPr>
              <w:t xml:space="preserve"> о</w:t>
            </w:r>
            <w:r>
              <w:rPr>
                <w:rFonts w:ascii="PT Astra Serif" w:hAnsi="PT Astra Serif"/>
                <w:sz w:val="26"/>
                <w:szCs w:val="26"/>
              </w:rPr>
              <w:t>бластного значения «</w:t>
            </w: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Осетрово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>-нельмовый</w:t>
            </w:r>
            <w:r w:rsidRPr="00B10348">
              <w:rPr>
                <w:rFonts w:ascii="PT Astra Serif" w:hAnsi="PT Astra Serif"/>
                <w:sz w:val="26"/>
                <w:szCs w:val="26"/>
              </w:rPr>
              <w:t>»</w:t>
            </w:r>
            <w:r w:rsidRPr="00C37234">
              <w:rPr>
                <w:rFonts w:ascii="PT Astra Serif" w:hAnsi="PT Astra Serif"/>
                <w:sz w:val="26"/>
                <w:szCs w:val="26"/>
              </w:rPr>
              <w:tab/>
            </w:r>
            <w:proofErr w:type="gramEnd"/>
          </w:p>
        </w:tc>
      </w:tr>
      <w:tr w:rsidR="00D71BE6" w:rsidRPr="005E60E4" w:rsidTr="00D71BE6">
        <w:tc>
          <w:tcPr>
            <w:tcW w:w="10127" w:type="dxa"/>
            <w:gridSpan w:val="8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E60E4">
              <w:rPr>
                <w:rFonts w:ascii="PT Astra Serif" w:hAnsi="PT Astra Serif"/>
                <w:szCs w:val="26"/>
              </w:rPr>
              <w:t xml:space="preserve">Сведения о местоположении границ объекта </w:t>
            </w:r>
          </w:p>
        </w:tc>
      </w:tr>
      <w:tr w:rsidR="00D71BE6" w:rsidRPr="005E60E4" w:rsidTr="00D71BE6">
        <w:tc>
          <w:tcPr>
            <w:tcW w:w="10127" w:type="dxa"/>
            <w:gridSpan w:val="8"/>
          </w:tcPr>
          <w:p w:rsidR="00D71BE6" w:rsidRPr="005E60E4" w:rsidRDefault="00D71BE6" w:rsidP="00D71BE6">
            <w:pPr>
              <w:ind w:firstLine="0"/>
              <w:contextualSpacing/>
              <w:jc w:val="center"/>
              <w:rPr>
                <w:rFonts w:ascii="PT Astra Serif" w:hAnsi="PT Astra Serif"/>
                <w:szCs w:val="26"/>
                <w:u w:val="single"/>
              </w:rPr>
            </w:pPr>
            <w:r>
              <w:rPr>
                <w:rFonts w:ascii="PT Astra Serif" w:hAnsi="PT Astra Serif"/>
                <w:szCs w:val="26"/>
              </w:rPr>
              <w:t>1. </w:t>
            </w:r>
            <w:r w:rsidRPr="005E60E4">
              <w:rPr>
                <w:rFonts w:ascii="PT Astra Serif" w:hAnsi="PT Astra Serif"/>
                <w:szCs w:val="26"/>
              </w:rPr>
              <w:t xml:space="preserve">Система координат </w:t>
            </w:r>
            <w:proofErr w:type="gramStart"/>
            <w:r w:rsidRPr="005E60E4">
              <w:rPr>
                <w:rFonts w:ascii="PT Astra Serif" w:hAnsi="PT Astra Serif"/>
                <w:szCs w:val="26"/>
                <w:u w:val="single"/>
              </w:rPr>
              <w:t>МСК</w:t>
            </w:r>
            <w:proofErr w:type="gramEnd"/>
            <w:r w:rsidRPr="005E60E4">
              <w:rPr>
                <w:rFonts w:ascii="PT Astra Serif" w:hAnsi="PT Astra Serif"/>
                <w:szCs w:val="26"/>
                <w:u w:val="single"/>
              </w:rPr>
              <w:t xml:space="preserve"> 70, зона 5</w:t>
            </w:r>
          </w:p>
        </w:tc>
      </w:tr>
      <w:tr w:rsidR="00D71BE6" w:rsidRPr="005E60E4" w:rsidTr="00D71BE6">
        <w:tc>
          <w:tcPr>
            <w:tcW w:w="10127" w:type="dxa"/>
            <w:gridSpan w:val="8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bookmarkStart w:id="4" w:name="P81"/>
            <w:bookmarkEnd w:id="4"/>
            <w:r w:rsidRPr="005E60E4">
              <w:rPr>
                <w:rFonts w:ascii="PT Astra Serif" w:hAnsi="PT Astra Serif"/>
                <w:szCs w:val="26"/>
              </w:rPr>
              <w:t>2. Сведения о характерных точках границ объекта</w:t>
            </w:r>
          </w:p>
        </w:tc>
      </w:tr>
      <w:tr w:rsidR="00D71BE6" w:rsidRPr="005E60E4" w:rsidTr="00D71BE6">
        <w:tc>
          <w:tcPr>
            <w:tcW w:w="1337" w:type="dxa"/>
            <w:gridSpan w:val="2"/>
            <w:vMerge w:val="restart"/>
          </w:tcPr>
          <w:p w:rsidR="00D71BE6" w:rsidRPr="00D71BE6" w:rsidRDefault="00D71BE6" w:rsidP="00D71BE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D71BE6">
              <w:rPr>
                <w:rFonts w:ascii="PT Astra Serif" w:hAnsi="PT Astra Serif"/>
                <w:sz w:val="22"/>
                <w:szCs w:val="22"/>
              </w:rPr>
              <w:t>Обозначе-ние</w:t>
            </w:r>
            <w:proofErr w:type="spellEnd"/>
            <w:proofErr w:type="gramEnd"/>
            <w:r w:rsidRPr="00D71BE6">
              <w:rPr>
                <w:rFonts w:ascii="PT Astra Serif" w:hAnsi="PT Astra Serif"/>
                <w:sz w:val="22"/>
                <w:szCs w:val="22"/>
              </w:rPr>
              <w:t xml:space="preserve"> характерных точек границ</w:t>
            </w:r>
          </w:p>
        </w:tc>
        <w:tc>
          <w:tcPr>
            <w:tcW w:w="2836" w:type="dxa"/>
            <w:gridSpan w:val="2"/>
          </w:tcPr>
          <w:p w:rsidR="00D71BE6" w:rsidRPr="00D71BE6" w:rsidRDefault="00D71BE6" w:rsidP="00D71BE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BE6">
              <w:rPr>
                <w:rFonts w:ascii="PT Astra Serif" w:hAnsi="PT Astra Serif"/>
                <w:sz w:val="22"/>
                <w:szCs w:val="22"/>
              </w:rPr>
              <w:t xml:space="preserve">Координаты, </w:t>
            </w:r>
            <w:proofErr w:type="gramStart"/>
            <w:r w:rsidRPr="00D71BE6">
              <w:rPr>
                <w:rFonts w:ascii="PT Astra Serif" w:hAnsi="PT Astra Serif"/>
                <w:sz w:val="22"/>
                <w:szCs w:val="22"/>
              </w:rPr>
              <w:t>м</w:t>
            </w:r>
            <w:proofErr w:type="gramEnd"/>
          </w:p>
        </w:tc>
        <w:tc>
          <w:tcPr>
            <w:tcW w:w="2835" w:type="dxa"/>
            <w:gridSpan w:val="2"/>
            <w:vMerge w:val="restart"/>
          </w:tcPr>
          <w:p w:rsidR="00D71BE6" w:rsidRPr="00D71BE6" w:rsidRDefault="00D71BE6" w:rsidP="00D71BE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bookmarkStart w:id="5" w:name="P84"/>
            <w:bookmarkEnd w:id="5"/>
            <w:r w:rsidRPr="00D71BE6">
              <w:rPr>
                <w:rFonts w:ascii="PT Astra Serif" w:hAnsi="PT Astra Serif"/>
                <w:sz w:val="22"/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1701" w:type="dxa"/>
            <w:vMerge w:val="restart"/>
          </w:tcPr>
          <w:p w:rsidR="00D71BE6" w:rsidRPr="00D71BE6" w:rsidRDefault="00D71BE6" w:rsidP="00D71BE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BE6">
              <w:rPr>
                <w:rFonts w:ascii="PT Astra Serif" w:hAnsi="PT Astra Serif"/>
                <w:sz w:val="22"/>
                <w:szCs w:val="22"/>
              </w:rPr>
              <w:t xml:space="preserve">Средняя </w:t>
            </w:r>
            <w:proofErr w:type="spellStart"/>
            <w:r w:rsidRPr="00D71BE6">
              <w:rPr>
                <w:rFonts w:ascii="PT Astra Serif" w:hAnsi="PT Astra Serif"/>
                <w:sz w:val="22"/>
                <w:szCs w:val="22"/>
              </w:rPr>
              <w:t>квадратическая</w:t>
            </w:r>
            <w:proofErr w:type="spellEnd"/>
            <w:r w:rsidRPr="00D71BE6">
              <w:rPr>
                <w:rFonts w:ascii="PT Astra Serif" w:hAnsi="PT Astra Serif"/>
                <w:sz w:val="22"/>
                <w:szCs w:val="22"/>
              </w:rPr>
              <w:t xml:space="preserve"> погрешность положения характерной точки (</w:t>
            </w:r>
            <w:proofErr w:type="spellStart"/>
            <w:r w:rsidRPr="00D71BE6">
              <w:rPr>
                <w:rFonts w:ascii="PT Astra Serif" w:hAnsi="PT Astra Serif"/>
                <w:sz w:val="22"/>
                <w:szCs w:val="22"/>
              </w:rPr>
              <w:t>Mt</w:t>
            </w:r>
            <w:proofErr w:type="spellEnd"/>
            <w:r w:rsidRPr="00D71BE6">
              <w:rPr>
                <w:rFonts w:ascii="PT Astra Serif" w:hAnsi="PT Astra Serif"/>
                <w:sz w:val="22"/>
                <w:szCs w:val="22"/>
              </w:rPr>
              <w:t>), м</w:t>
            </w:r>
          </w:p>
        </w:tc>
        <w:tc>
          <w:tcPr>
            <w:tcW w:w="1418" w:type="dxa"/>
            <w:vMerge w:val="restart"/>
          </w:tcPr>
          <w:p w:rsidR="00D71BE6" w:rsidRPr="00D71BE6" w:rsidRDefault="00D71BE6" w:rsidP="00D71BE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bookmarkStart w:id="6" w:name="P86"/>
            <w:bookmarkEnd w:id="6"/>
            <w:r w:rsidRPr="00D71BE6">
              <w:rPr>
                <w:rFonts w:ascii="PT Astra Serif" w:hAnsi="PT Astra Serif"/>
                <w:sz w:val="22"/>
                <w:szCs w:val="22"/>
              </w:rPr>
              <w:t xml:space="preserve">Описание обозначения точки </w:t>
            </w:r>
            <w:r w:rsidR="002D0E86">
              <w:rPr>
                <w:rFonts w:ascii="PT Astra Serif" w:hAnsi="PT Astra Serif"/>
                <w:sz w:val="22"/>
                <w:szCs w:val="22"/>
              </w:rPr>
              <w:br/>
            </w:r>
            <w:r w:rsidRPr="00D71BE6">
              <w:rPr>
                <w:rFonts w:ascii="PT Astra Serif" w:hAnsi="PT Astra Serif"/>
                <w:sz w:val="22"/>
                <w:szCs w:val="22"/>
              </w:rPr>
              <w:t xml:space="preserve">на местности </w:t>
            </w:r>
          </w:p>
          <w:p w:rsidR="00D71BE6" w:rsidRPr="00D71BE6" w:rsidRDefault="00D71BE6" w:rsidP="00D71BE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BE6">
              <w:rPr>
                <w:rFonts w:ascii="PT Astra Serif" w:hAnsi="PT Astra Serif"/>
                <w:sz w:val="22"/>
                <w:szCs w:val="22"/>
              </w:rPr>
              <w:t>(при наличии)</w:t>
            </w:r>
          </w:p>
        </w:tc>
      </w:tr>
      <w:tr w:rsidR="00D71BE6" w:rsidRPr="005E60E4" w:rsidTr="00D71BE6">
        <w:tc>
          <w:tcPr>
            <w:tcW w:w="1337" w:type="dxa"/>
            <w:gridSpan w:val="2"/>
            <w:vMerge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1418" w:type="dxa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Y</w:t>
            </w:r>
          </w:p>
        </w:tc>
        <w:tc>
          <w:tcPr>
            <w:tcW w:w="2835" w:type="dxa"/>
            <w:gridSpan w:val="2"/>
            <w:vMerge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</w:p>
        </w:tc>
      </w:tr>
      <w:tr w:rsidR="00D71BE6" w:rsidRPr="005E60E4" w:rsidTr="004C1373">
        <w:trPr>
          <w:trHeight w:val="143"/>
        </w:trPr>
        <w:tc>
          <w:tcPr>
            <w:tcW w:w="1337" w:type="dxa"/>
            <w:gridSpan w:val="2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418" w:type="dxa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418" w:type="dxa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2835" w:type="dxa"/>
            <w:gridSpan w:val="2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1701" w:type="dxa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</w:tr>
      <w:tr w:rsidR="00D71BE6" w:rsidRPr="005E60E4" w:rsidTr="00D71BE6">
        <w:trPr>
          <w:trHeight w:val="229"/>
        </w:trPr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459064,67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5360656,98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459226,98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5360621,55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459267,07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5360610,09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459355,83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5360624,41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459536,21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5360612,96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459587,75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5360610,09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459696,56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5360578,6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459842,58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5360512,74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460014,38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5360412,53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460114,59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5360340,95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460223,4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5360223,55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460277,8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5360120,48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460312,16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5360000,22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460317,89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5359825,56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460306,43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5359693,85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460272,07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5359596,5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460240,58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5359556,41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460189,04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5359487,69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460085,96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5359344,53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459974,29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5359204,23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459865,49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5359106,88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459739,51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5359023,84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459596,34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5358957,99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459493,26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5358917,9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459433,14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5358909,31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459310,02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5358903,59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459169,72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5358903,59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458975,01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5358929,36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458863,35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5358986,62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458740,23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5359046,75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458688,69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5359095,43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458531,21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5359164,14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458471,08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5359167,01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458339,37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5359189,91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458270,65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5359195,64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458160,77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5359233,53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458041,59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5359224,27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457935,65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5359244,32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457844,02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5359261,5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457675,09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5359244,32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457497,57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5359195,64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457331,5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5359135,51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457185,47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5359032,43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457108,16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5358946,54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457025,13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5358834,87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456930,64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5358663,07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456870,51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5358476,96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456870,51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5358376,75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456907,73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5358227,86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456962,14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5357998,79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457005,09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5357887,13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457096,71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5357743,96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457216,97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5357592,21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457317,18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5357489,13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457362,99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5357457,64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457414,53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5357374,6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457471,8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5357282,98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457560,56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5357197,08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457652,18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5357199,94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457729,49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5357188,49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457760,99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5357154,13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457823,98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5357056,78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457909,88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5356884,98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457990,05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5356796,22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458041,59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5356718,91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458081,67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5356621,56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458113,17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5356481,26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458116,03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5356386,78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458114,05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5356311,06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458125,5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5356285,85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458141,8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5356266,52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458130,35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5356189,21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458058,77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5356048,91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457990,05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5355971,6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457907,01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5355900,02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457769,58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5355814,12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457606,37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5355736,81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457526,2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5355711,04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457397,35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5355665,23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457331,5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5355659,51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457291,41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5355636,6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457216,97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5355579,33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457159,7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5355556,43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457113,89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5355542,11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457088,12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5355539,25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457070,94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5355539,25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457062,35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5355567,88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457022,27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5355570,74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456942,09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5355565,02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456818,97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5355530,66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456701,58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5355456,21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456621,41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5355381,77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456549,83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5355295,87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456466,79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5355184,2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456406,66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5355086,85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456383,76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5355021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456346,53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5354880,7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456300,72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5354668,82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456272,09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5354597,23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456214,82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5354454,07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456169,01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5354308,04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456146,11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5354236,46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456105,37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5354159,34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456048,29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5354102,4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455967,72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5354054,67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455879,82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5354027,44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455765,29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5353995,95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455647,9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5353987,36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455570,59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5353990,22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455361,57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5353973,04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455269,95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5353955,86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455155,42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5353884,28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455078,11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5353827,02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454960,71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5353726,8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454886,27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5353629,45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454806,1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5353489,15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454682,98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5353254,36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454625,71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5353162,74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454565,58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5353073,98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454471,09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5352939,4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454431,01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5352859,23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454416,69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5352824,87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454405,24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5352753,29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454410,97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5352655,94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454436,74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5352461,24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454482,55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5352318,07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454554,13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5352172,05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454680,11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5352020,29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454734,51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5351948,71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454800,37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5351839,91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454880,54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5351762,6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455132,51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5351656,66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455390,2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5351565,03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455496,14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5351502,04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455590,63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5351450,5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455662,21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5351419,01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455745,25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5351378,92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455791,06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5351350,29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455845,93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5351277,37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455890,46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5351140,99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455898,81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5350971,21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455876,54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5350848,74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455848,71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5350734,63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455742,95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5350553,71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455676,15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5350481,35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455506,37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5350358,88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455434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5350317,13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455278,14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5350250,34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455091,66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5350175,19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454902,39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5350105,6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454813,33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5350044,37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454752,09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5349960,87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454688,08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5349888,51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454615,71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5349788,31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454573,96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5349690,89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454507,16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5349529,46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454470,98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5349407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454418,1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5349331,85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454298,42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5349159,28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454192,65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5349022,9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454103,59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5348947,75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454014,52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5348925,49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453816,91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5348897,66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453683,31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5348878,17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453613,73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5348875,39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453535,8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5348853,12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453482,91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5348839,21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453396,63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5348758,49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453363,23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5348702,82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453318,7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5348610,98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453282,52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5348502,43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453268,6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5348391,1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453260,25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5348271,41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453296,43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5348137,82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453346,53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5348023,7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453382,99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5347964,15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453482,74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5348034,15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453477,35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5348040,4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453391,06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5348232,45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453374,36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5348352,13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453393,85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5348466,24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453443,95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5348552,53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453591,46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5348680,56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453708,36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5348755,71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453844,74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5348808,59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453944,94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5348828,07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454020,09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5348833,64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454078,54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5348858,69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454145,34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5348872,61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454273,37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5348939,4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454351,3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5348989,5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454457,06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5349089,7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454526,65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5349153,72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454560,05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5349237,22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454573,96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5349276,18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454615,71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5349415,35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454637,98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5349507,2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454707,56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5349676,98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454752,09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5349774,39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454802,19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5349841,19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454913,52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5349899,64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455022,07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5349941,39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455069,39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5349969,22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455125,05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5350022,11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455239,17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5350088,9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455361,63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5350155,7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455500,8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5350219,72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455623,26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5350264,25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455745,73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5350347,75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455845,93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5350461,87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455893,24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5350556,5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455934,99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5350656,7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455990,66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5350837,61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456018,49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5351004,61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456029,62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5351138,21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455985,76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5351298,75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455951,4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5351378,92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455914,18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5351456,23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455879,82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5351487,73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455793,92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5351585,08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455696,57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5351650,93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455622,13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5351668,11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455527,64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5351673,84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455430,29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5351711,06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455267,08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5351774,05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455092,42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5351857,09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454943,53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5351931,53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454817,55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5352028,88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454757,42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5352091,88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454665,8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5352217,86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454585,63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5352401,11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454525,5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5352552,86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454491,14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5352696,02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454491,14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5352790,51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454508,32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5352830,6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454531,22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5352833,46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454548,4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5352753,29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454599,94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5352830,6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454671,52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5352899,32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454734,51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5353010,98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454763,15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5353094,02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454774,6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5353191,37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454788,92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5353251,5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454820,41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5353314,49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454960,71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5353526,37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455009,39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5353606,54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455141,1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5353715,35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455292,85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5353804,11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455401,66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5353841,33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455604,95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5353841,33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455742,38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5353872,83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455925,63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5353918,64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456048,75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5353955,86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456146,11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5354001,67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456203,37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5354041,76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456297,86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5354139,11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456337,94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5354199,24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456363,71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5354279,41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456395,21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5354359,58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456403,8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5354431,16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456392,35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5354499,88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456418,12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5354605,82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456463,93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5354826,3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456509,74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5354995,23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456587,05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5355155,57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456675,81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5355238,61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456741,67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5355281,55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456959,27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5355373,18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457174,02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5355439,03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457285,69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5355461,94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457434,58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5355461,94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457494,7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5355476,26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457574,88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5355510,62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457649,32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5355553,56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457872,66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5355705,32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457998,64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5355799,81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458158,98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5355891,43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458213,38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5355945,83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458256,33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5356003,1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458339,37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5356140,53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458359,41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5356214,98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458347,96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5356257,93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458310,74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5356309,47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458287,83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5356352,42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458284,97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5356412,54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458327,91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5356486,99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458336,5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5356555,71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458333,64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5356607,25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458282,1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5356710,32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458210,52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5356847,76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458118,9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5356933,66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458001,5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5357062,51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457881,25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5357214,26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457766,71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5357363,15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457672,23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5357463,36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457586,33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5357523,49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457437,44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5357606,53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457257,05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5357758,28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457176,88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5357910,03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457128,21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5358010,25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457082,39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5358130,5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457073,8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5358222,13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457082,39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5358368,16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457056,62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5358411,11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457036,58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5358462,64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457027,99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5358528,5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457065,21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5358600,08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457176,88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5358789,06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457251,33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5358877,82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457362,99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5358949,4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457494,7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5359006,66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457683,68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5359035,3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457760,99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5359066,79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457921,33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5359106,88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458104,58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5359086,84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458199,07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5359075,38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458313,6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5359066,79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458473,94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5359006,66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458651,46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5358915,04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458774,58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5358843,46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459032,28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5358740,38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459258,48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5358717,47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459404,5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5358706,02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459533,35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5358737,52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459667,92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5358794,78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459831,13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5358895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459968,57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5359003,8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460091,69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5359144,1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460206,22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5359281,54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460315,02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5359418,98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460409,51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5359633,72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460458,19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5359765,43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460461,05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5360051,76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460435,28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5360177,74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460357,97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5360335,22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460249,17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5360464,07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460137,5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5360555,69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459902,71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5360684,54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459802,5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5360730,35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459791,04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5360724,62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459725,19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5360776,16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459665,06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5360790,48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459650,74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5360767,57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459607,8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5360801,93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459473,22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5360873,51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459344,37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5360864,92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459047,29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5360837,78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458799,91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5360822,32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458348,44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5360800,67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457896,97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5360797,58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457742,36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5360791,39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457312,53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5360751,19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457096,07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5360751,19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456969,29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5360772,84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456848,69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5360840,87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456752,83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5360908,9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456725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5360970,74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456712,63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5361057,33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456709,54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5361283,06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456725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5361372,74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456777,57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5361518,07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456857,97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5361620,12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456950,74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5361731,44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457117,72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5361811,84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457229,04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5361848,95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457368,19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5361855,13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457547,54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5361845,85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457621,76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5361830,39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457739,26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5361811,84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457872,23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5361768,55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458033,03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5361715,98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458190,73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5361660,32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458308,24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5361644,86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458435,02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5361626,3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458558,71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5361610,84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458704,05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5361598,47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458830,83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5361598,47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458951,43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5361617,03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459096,77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5361651,04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459211,18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5361688,15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459328,69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5361734,53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459452,38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5361808,75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459514,22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5361867,5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459603,9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5361960,27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459678,11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5362040,67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459727,59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5362139,62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459755,42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5362189,1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459795,62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5362362,26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459807,99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5362566,35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459783,25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5362736,43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459767,79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5362937,42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459777,07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5363088,95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459842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5363194,08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459919,31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5363299,22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459974,97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5363376,53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460008,99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5363469,29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460021,35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5363558,97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460024,45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5363648,65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459996,62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5363800,17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459944,05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5363926,95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459860,56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5364025,9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459773,97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5364081,56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459709,04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5364112,48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459566,79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5364134,13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459430,73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5364149,59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459316,32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5364161,96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459186,44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5364109,39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459078,21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5364028,99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458935,97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5363889,84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458827,74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5363806,35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458728,79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5363750,69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458595,82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5363732,14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458397,92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5363729,04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458209,29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5363781,61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458107,24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5363831,09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458017,57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5363911,49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457952,63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5363994,98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457952,63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5364072,29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457977,37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5364171,24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458045,4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5364307,3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458101,06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5364396,97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458172,18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5364505,2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458196,92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5364576,32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458172,18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5364567,05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458135,07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5364526,85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458101,06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5364502,11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458011,38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5364409,34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457968,09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5364335,13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457903,15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5364208,35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457875,32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5364069,19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457862,95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5364059,92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457853,68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5364158,87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457841,31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5364248,54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457862,95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5364301,11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457912,43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5364400,07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457961,91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5364449,54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458033,03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5364526,85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458135,07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5364628,89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458209,29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5364693,83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458268,04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5364737,12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458317,52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5364786,6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458342,26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5364829,89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458385,55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5364919,57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458416,47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5364972,13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458484,5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5365021,61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458512,33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5365052,53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458586,54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5365102,01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458632,93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5365151,49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458657,67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5365207,15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458704,05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5365374,13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458722,6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5365491,64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458713,33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5365606,05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458688,59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5365698,82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458645,3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5365788,49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458564,9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5365890,54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458459,76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5365989,49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458397,92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5366014,23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458292,78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5366048,24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458147,44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5366060,61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457927,89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5366057,52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457760,91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5366054,43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457643,4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5366091,53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457572,28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5366159,56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457541,36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5366261,61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457550,64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5366357,47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457600,11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5366431,68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457686,69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5366521,36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457785,65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5366623,4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457859,86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5366682,16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457949,54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5366728,54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458107,24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5366796,57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458187,64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5366849,14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458234,03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5366898,62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458320,61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5367071,78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458363,9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5367204,75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458366,99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5367343,9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458345,35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5367436,67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458295,87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5367616,02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458264,95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5367727,34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458258,76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5367838,66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458342,26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5368120,06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458401,01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5368256,12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458456,67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5368308,69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458487,59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5368373,63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458493,78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5368413,83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458537,07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5368472,58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458892,68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5368577,72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459047,29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5368614,82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459177,17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5368645,75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459285,4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5368617,91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459474,02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5368549,88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459576,07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5368528,24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459696,67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5368518,96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459854,37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5368460,21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460349,13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5368355,07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460522,3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5368324,15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460636,72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5368314,87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460828,44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5368321,06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460952,13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5368339,61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461261,35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5368423,1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461397,41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5368460,21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461490,18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5368481,86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461678,81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5368518,96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461808,68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5368568,44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462031,33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5368651,93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462284,89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5368763,25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462464,24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5368843,65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462563,2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5368902,4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462680,7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5368985,89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462761,1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5369078,66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462863,15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5369227,09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462928,08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5369279,66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463008,48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5369505,39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463017,76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5369650,73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462949,73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5369817,71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462860,05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5369975,42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462773,47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5370021,8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462727,09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5370052,73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462612,67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5370108,39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462476,61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5370164,05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462340,55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5370207,34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462198,31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5370247,54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461972,57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5370244,45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461802,5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5370238,26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461607,69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5370204,25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461372,67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5370114,57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461156,22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5370058,91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460989,23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5370049,63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460775,87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5370126,94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460676,91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5370259,91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460676,91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5370439,26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460639,81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5370643,35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460664,55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5370862,9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460704,75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5370971,13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460760,41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5371079,36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460843,9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5371144,3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460952,13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5371172,13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461088,19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5371159,76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461230,43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5371162,85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461456,17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5371169,03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461647,89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5371135,02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461817,96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5371113,37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461997,31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5371138,11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462124,09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5371153,57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462257,06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5371261,8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462322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5371351,48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462458,06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5371512,27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462544,64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5371731,83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462569,38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5371880,25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462547,74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5372031,78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462513,72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5372102,9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462482,8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5372232,77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462458,06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5372470,88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462371,48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5372483,25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462297,26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5372631,67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462198,31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5372749,18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462117,91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5372826,49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461947,84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5372959,45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461802,5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5373052,22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461555,12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5373160,45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461174,77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5373290,33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461013,97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5373318,16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460819,16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5373336,71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460670,73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5373284,14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460407,89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5373240,85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460219,26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5373225,39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460055,37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5373287,23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459882,2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5373383,09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459838,91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5373472,77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459869,83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5373593,37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459937,86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5373738,71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460033,72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5373822,2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460095,57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5373853,12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460231,63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5373945,89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460454,27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5374149,98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460562,5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5374304,59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460630,53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5374434,46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460751,13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5374675,66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460874,82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5374836,46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461013,97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5374916,86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461190,23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5374941,6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461347,94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5374901,4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461462,35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5374845,74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461610,78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5374700,4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461722,1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5374582,89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461904,54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5374474,66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462049,88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5374415,91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462176,7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5374410,73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462325,09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5374428,28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462424,04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5374483,94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462529,18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5374570,52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462618,86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5374709,68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462603,4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5374895,21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462581,75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5375031,27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462451,87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5375219,9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462312,72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5375507,48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462232,32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5375655,91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462124,09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5375804,34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462049,88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5375869,28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461947,84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5375943,49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461821,05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5376048,63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461678,81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5376190,87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461601,5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5376320,75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461564,39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5376453,71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461536,56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5376602,14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461555,12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5376790,77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461601,5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5376877,35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461660,26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5376963,94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461746,84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5377081,44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462006,59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5377344,29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462241,6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5377594,76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462315,82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5377665,88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462424,04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5377817,4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462535,37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5378067,88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462566,29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5378207,03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462581,75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5378361,64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462547,74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5378503,89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462476,61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5378630,67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462356,01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5378748,17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462219,96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5378822,39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462040,6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5378902,79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461805,59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5378980,09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461570,58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5379038,85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461385,04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5379045,03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461168,59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5379082,14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460918,11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5379190,37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460717,11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5379348,07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460587,24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5379518,15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460528,49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5379728,42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460460,46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5379978,9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460454,27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5380152,06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460466,64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5380312,86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460506,84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5380368,52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460562,5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5380396,35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460599,61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5380278,85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460627,44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5380269,57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460741,85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5380368,52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460809,88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5380442,74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460911,93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5380563,33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460921,2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5380615,9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461264,45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5380813,81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461366,49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5380844,73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461480,9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5380829,27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461610,78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5380795,25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461759,21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5380708,67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461904,54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5380606,63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462037,51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5380430,37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462111,73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5380263,38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462133,37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5380167,52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462105,54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5379997,45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462105,54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5379759,34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462133,37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5379669,67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462229,23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5379493,41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462386,94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5379292,41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462541,55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5379048,12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462659,06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5378921,34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462847,68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5378785,28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462940,45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5378732,71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463163,1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5378686,33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463283,69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5378683,24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463370,28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5378720,34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463555,81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5378837,85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463673,32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5379001,74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463725,89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5379143,98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463716,61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5379295,51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463688,78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5379462,49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463599,11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5379607,82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463475,41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5379703,68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463410,48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5379709,87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463150,73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5379842,84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463008,48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5379978,9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462921,9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5380164,43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462909,53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5380356,15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462921,9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5380470,57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462980,65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5380575,7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463119,8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5380711,76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463357,91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5380792,16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463886,69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5380869,47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464177,36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5380946,77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464233,02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5380971,51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464328,88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5381033,36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464427,83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5 381 123,03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464532,97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5381243,63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464613,37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5381435,35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464659,75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5381528,12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464743,24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5381661,09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464829,83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5381828,07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464913,32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5382056,9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464934,96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5382325,92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464922,59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5382477,45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464829,83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5382662,98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464730,87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5382789,76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464619,55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5382867,07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464434,02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5382888,72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464291,77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5382860,89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464152,62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5382768,12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464047,48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5382570,21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463963,99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5382363,03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463827,93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5382103,28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463608,38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5381902,28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463367,19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5381775,5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463132,17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5381763,13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462989,93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5381871,36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462946,64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5382019,79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462989,93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5382171,31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463110,53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5382341,39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463262,05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5382570,21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463367,19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5382783,58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463354,82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5382925,82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463314,62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5383098,99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463255,86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5383145,37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463237,31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5383129,91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463125,99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5383207,22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463005,39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5383309,26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462890,98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5383556,65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462841,5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5383810,21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462909,53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5383946,27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463005,39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5384039,04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463169,28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5384162,73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463305,34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5384190,56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463501,85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5384177,07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463671,21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5384122,36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463798,87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5384078,07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464007,31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5383981,67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464270,46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5383872,24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464411,15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5383827,94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464562,27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5383820,13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464721,2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5383830,55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464900,98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5383854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465059,91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5383906,11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465166,73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5383973,85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465281,37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5384085,88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465382,99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5384250,03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465445,52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5384448,04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465432,49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5384513,18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465367,35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5384593,95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465341,3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5384674,72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465315,25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5384820,62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465281,37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5384872,73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465239,69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5384904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465255,32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5385039,48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465257,93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5385143,7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465273,56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5385315,66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465325,67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5385643,94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465432,49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5385946,18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465562,76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5386253,62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465510,65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5386266,65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465560,16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5386535,01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465584,28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5386637,33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465614,59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5386854,55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465609,54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5387162,7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465619,64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5387382,45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465652,48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5387720,91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465637,32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5387864,88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465607,01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5388051,79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465601,96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5388274,06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465556,5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5388430,66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465483,25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5388549,38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465346,85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5388703,45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465159,94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5388877,73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464990,71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5388956,03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464806,33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5388993,92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464596,69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5388996,45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464364,31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5388925,72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464184,98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5388804,49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464089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5388592,32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464071,31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5388438,24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463922,29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5388183,13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463710,12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5387928,03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463626,77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5387852,25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463577,73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5387871,52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463493,7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5387835,66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463348,93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5387761,32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463151,92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5387736,06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462547,33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5387855,19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462293,14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5387854,78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462053,26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5387952,54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461917,44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5387967,36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461581,58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5388031,56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461319,82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5388130,34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461213,63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5388199,49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460983,97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5388360,01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460677,75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5388616,83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460529,58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5388821,8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460435,74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5388972,44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460361,66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5389132,96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460327,08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5389407,07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460354,25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5389599,69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460448,09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5389698,47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460635,77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5389797,25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460744,43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5389817,01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460872,84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5389829,35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461127,2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5389698,47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461144,49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5389693,53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461302,53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5389619,45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461737,16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5389397,19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461939,66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5389298,41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462069,17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5389250,26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462245,88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5389197,16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462532,34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5389216,92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462731,87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5389326,49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462952,15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5389404,6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463258,37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5389570,06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463488,03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5389705,88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463701,7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5389845,01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464290,62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5390182,49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464311,18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5390244,94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464470,89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5390328,19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464651,16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5390471,42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464868,48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5390622,06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464962,32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5390730,72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465043,81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5390799,86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465068,51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5390780,11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465038,87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5390710,96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465038,87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5390693,67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465100,61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5390762,82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465140,12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5390834,44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465199,39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5390886,3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465592,04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5391113,49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465693,29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5391199,92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465821,7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5391355,5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465915,54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5391612,33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465935,3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5391846,93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465858,74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5392059,3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465759,96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5392177,84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465629,08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5392308,72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465478,44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5392360,58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465332,74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5392370,46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465095,67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5392355,64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464932,68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5392271,68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464786,98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5392143,27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464594,36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5391874,09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464485,71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5391671,59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464374,58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5391375,25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464675,86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5391590,1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464730,19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5391718,51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464745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5391785,19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464784,51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5391814,82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464769,7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5391745,68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464745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5391706,17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464762,29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5391708,64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464930,21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5391903,73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465108,02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5392054,36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465164,82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5392088,94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465337,68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5392234,64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465416,7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5392256,86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465547,59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5392224,76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465680,94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5392128,45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465700,7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5392071,65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465759,96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5391967,93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465809,35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5391886,44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465809,35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5391782,72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465789,6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5391567,87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465693,29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5391407,36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465530,3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5391281,41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465379,66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5391175,23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465115,43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5391024,59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464905,52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5390878,89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464737,59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5390740,6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464461,01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5390575,14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464268,39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5390459,07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464063,42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5390328,19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463828,82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5390204,72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463757,21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5390142,98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463843,64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5390096,06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463564,59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5389928,13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463268,25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5389802,19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462996,6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5389742,92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463104,36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5389664,05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462922,52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5389510,79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462715,08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5389449,05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462611,95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5389480,14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462550,1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5389444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462458,25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5389367,56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462334,78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5389362,62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462132,28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5389394,72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461966,83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5389434,23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461779,14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5389523,14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461675,43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5389575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461529,73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5389656,49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461413,66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5389705,88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461263,02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5389834,29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461033,36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5389970,11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460892,6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5390029,38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460764,18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5389999,75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460453,03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5389873,8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460376,47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5389802,19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460267,82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5389654,02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460215,96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5389500,91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460198,67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5389293,47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460233,24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5389066,28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460354,25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5388819,33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460551,81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5388518,05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460793,82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5388243,94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460917,29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5388127,87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460966,68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5388068,61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461174,12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5387920,44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461329,7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5387846,35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461549,48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5387799,43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461781,61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5387757,45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461997,62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5387705,75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462083,49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5387758,8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462283,03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5387693,12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462424,48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5387635,03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462489,37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5387624,97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462717,47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5387635,03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462823,75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5387573,13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463076,14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5387534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463167,07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5387599,67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463502,95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5387700,89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463974,04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5387950,67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463763,16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5387599,67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463785,9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5387528,95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463950,08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5387688,07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464068,94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5388000,99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464200,13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5388407,93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464331,47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5388637,78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464589,11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5388860,05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464753,29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5388910,57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464947,77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5388847,42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465207,93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5388683,25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465415,05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5388352,36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465460,52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5388165,45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465470,62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5388039,16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465478,2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5387561,78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465473,15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5387235,95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465468,09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5386973,26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465382,22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5386533,77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465286,23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5386212,99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465301,39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5386074,07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465281,18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5386026,08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465221,45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5385899,28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465208,42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5385826,33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465153,71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5385714,29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465093,78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5385675,21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465026,04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5385482,41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465013,01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5385281,79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465049,49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5385070,74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465132,86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5384857,1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465187,58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5384724,22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465221,45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5384580,92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465229,27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5384349,03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465177,16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5384171,86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465080,75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5384023,35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464950,48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5383979,06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464723,81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5383953,01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464458,05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5383968,64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464215,75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5384049,41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463770,21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5384270,87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463504,46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5384359,46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463283,69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5384376,1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463169,28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5384345,17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462996,11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5384224,58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462890,98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5384103,98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462773,47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5383884,43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462748,73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5383689,61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462779,66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5383485,52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462853,87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5383312,36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462937,36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5383207,22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463008,48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5383151,56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463116,71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5383083,53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463175,46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5382981,48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463240,4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5382851,61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463249,68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5382786,67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463206,39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5382684,63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463091,97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5382554,75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462965,19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5382415,6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462915,71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5382335,2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462869,33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5382356,85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462813,67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5382350,66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462829,13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5382202,23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462813,67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5382106,37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462847,68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5381917,75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462934,27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5381794,06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463113,62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5381676,55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463274,42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5381648,72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463540,35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5381695,1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463756,81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5381843,53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464001,1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5382087,82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464130,97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5382325,92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464177,36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5382480,54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464273,22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5382653,7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464387,63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5382746,47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464455,66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5382771,21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464616,46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5382731,01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464755,61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5382560,94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464823,64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5382313,56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464795,81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5382189,87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464684,49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5381927,02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464622,64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5381809,52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464526,78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5381707,47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464486,59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5381648,72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464449,48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5381509,57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464418,56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5381447,72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464267,03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5381286,92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464143,34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5381181,79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464007,28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5381089,02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463908,33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5381027,17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463809,38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5380996,25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463308,43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5380965,33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463243,49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5380974,6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463023,94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5380878,74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462928,08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5380776,7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462829,13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5380625,18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462779,66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5380411,81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462779,66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5380266,48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462813,67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5380114,96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462934,27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5379907,77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463002,3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5379830,47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463144,54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5379722,24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463379,55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5379610,92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463518,71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5379453,21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463608,38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5379310,97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463611,47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5379150,17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463565,09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5379051,22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463425,94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5378915,16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463268,23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5378850,22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463135,27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5378819,3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462955,91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5378868,77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462773,47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5378998,65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462594,12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5379233,66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462501,35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5379413,01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462402,4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5379706,78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462374,57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5379852,11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462359,11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5380087,12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462315,82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5380229,37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462250,88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5380402,54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462182,85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5380510,77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462065,34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5380656,1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461913,82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5380801,44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461753,02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5380915,85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461620,06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5380965,33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461369,58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5380977,7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461165,49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5380931,31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460973,77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5380835,45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460908,83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5380767,42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460825,34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5380690,12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460547,04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5380510,77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460438,81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5380427,27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460389,33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5380325,23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460352,23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5380155,15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460349,13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5379910,87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460410,98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5379610,92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460528,49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5379332,61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460670,73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5379171,81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460890,28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5379014,11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461153,12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5378918,25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461378,86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5378853,31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461505,64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5378831,67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461678,81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5378797,65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461783,95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5378769,82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461978,76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5378714,16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462127,19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5378670,87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462294,17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5378584,28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462399,31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5378494,61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462458,06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5378380,19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462467,34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5378222,49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462427,14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5378086,43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462322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5377916,36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462247,79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5377808,13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462148,83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5377662,79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461960,2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5377517,45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461858,16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5377424,68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461654,07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5377300,99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461524,2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5377158,75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461431,43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5376895,91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461409,78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5376716,56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461403,6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5376438,25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461533,47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5376159,95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461765,39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5375937,31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461873,62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5375816,71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462071,53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5375553,86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462139,56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5375482,74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462306,54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5375241,55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462365,29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5375062,19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462402,4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5374870,47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462402,4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5374700,4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462359,11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5374610,72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462275,62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5374548,88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462148,03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5374537,92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462040,6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5374548,88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461910,73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5374610,72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461765,39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5374725,14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461589,13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5374907,58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461521,1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5374994,16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461388,14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5375068,38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461218,06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5375083,84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460995,42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5375071,47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460785,14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5374957,06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460639,81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5374774,61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460475,92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5374493,22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460330,58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5374292,22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460157,41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5374081,95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460033,72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5373973,72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459758,51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5373868,58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459690,48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5373800,55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459678,11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5373649,03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459699,76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5373485,14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459807,99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5373324,34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459981,16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5373191,37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460120,31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5373114,07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460216,17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5373061,5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460370,78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5373080,05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460509,93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5373120,25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460627,44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5373098,61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460797,51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5373160,45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461063,45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5373163,54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461227,34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5373141,9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461548,93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5372956,36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461746,84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5372841,95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462000,4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5372637,86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462059,16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5372650,23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462204,49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5372542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462266,34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5372464,69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462337,46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5372223,5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462383,85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5372053,42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462393,12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5371923,55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462365,29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5371799,86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462334,37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5371697,81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462235,42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5371577,21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462133,37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5371484,44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462009,68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5371351,48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461867,44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5371240,16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461740,65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5371230,88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461533,47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5371295,82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461295,37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5371342,2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461085,09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5371342,2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460856,27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5371286,54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460710,93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5371187,59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460624,35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5371073,17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460559,41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5370893,82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460491,38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5370618,61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460494,47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5370408,34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460565,59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5370194,97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460683,1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5370043,45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460871,73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5369953,77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461091,28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5369935,22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461261,35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5369953,77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461440,7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5370037,26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461613,87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5370049,63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461790,13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5370080,56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462034,42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5370139,31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462189,03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5370133,12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462365,29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5370077,46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462436,41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5370046,54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462553,92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5369966,14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462649,78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5369895,02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462776,56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5369786,79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462838,41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5369734,22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462909,53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5369576,52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462906,44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5369459,01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462838,41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5369360,06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462758,01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5369261,11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462640,5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5369118,86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462566,29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5369081,75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462291,08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5368988,99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461913,82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5368862,2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461814,87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5368818,91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461681,9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5368729,24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461638,61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5368723,05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461378,86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5368670,48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461270,63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5368627,19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461171,68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5368556,07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461078,91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5368506,59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460955,22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5368457,12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460701,65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5368472,58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460704,75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5368515,87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460516,12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5368534,42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460355,32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5368568,44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460104,85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5368574,62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460058,46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5368596,27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459925,49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5368658,11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459817,27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5368670,48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459727,59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5368648,84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459647,19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5368648,84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459600,81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5368664,3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459532,78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5368704,5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459177,17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5368781,8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459004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5368791,08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458886,49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5368766,34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458685,5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5368707,59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458524,7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5368602,45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458413,38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5368506,59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458305,15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5368389,09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458209,29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5368253,03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458135,07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5368104,6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458119,61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5367959,26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458113,43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5367869,59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458131,98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5367804,65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458203,1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5367504,7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458203,1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5367390,29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458203,1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5367309,89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458218,56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5367238,76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458218,56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5367139,81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458196,92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5367056,32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458159,81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5367000,66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458073,23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5366917,17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458026,84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5366889,34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457903,15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5366815,12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457779,46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5366784,2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457674,33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5366756,37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457603,2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5366713,08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457525,9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5366648,14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457467,14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5366577,02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457430,04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5366493,53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457386,75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5366416,22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457389,84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5366317,27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457411,48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5366230,69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457454,78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5366144,1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457504,25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5366085,35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457581,56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5366026,6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457646,5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5365992,58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457776,37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5365952,38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457921,71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5365930,74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458196,92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5365915,28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458305,15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5365884,35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458419,56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5365841,06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458518,51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5365763,75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458564,9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5365670,99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458589,64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5365584,4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458592,73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5365522,56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458561,81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5365361,76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458527,79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5365225,7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458490,68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5365163,85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458456,67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5365132,93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458351,53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5365040,16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458249,49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5364950,49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458166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5364882,46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458104,15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5364811,34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458048,49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5364746,4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457968,09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5364666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457896,97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5364601,06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457828,94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5364505,2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457779,46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5364415,53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457739,26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5364270,19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457723,8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5364168,15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457736,17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5364078,47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457782,56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5363982,61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457850,58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5363902,21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458008,29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5363769,24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458063,95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5363719,77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458181,46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5363654,83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458339,16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5363592,98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458444,3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5363577,52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458564,9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5363571,34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458682,4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5363583,71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458772,08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5363611,54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458852,48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5363642,46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458929,79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5363719,77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459010,18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5363787,8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459115,32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5363837,27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459186,44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5363852,73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459226,64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5363883,66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459269,93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5363914,58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459359,61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5363998,07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459337,96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5364013,53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459331,78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5364025,9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459378,16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5364032,09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459548,24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5364016,62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459675,02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5363985,7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459764,7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5363936,23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459832,73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5363874,38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459891,48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5363759,97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459910,03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5363645,55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459888,39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5363469,29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459866,74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5363429,09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459783,25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5363299,22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459675,02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5363141,51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459650,28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5363144,61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459631,73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5363110,59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459613,18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5362999,27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459594,62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5362838,47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459613,18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5362671,49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459619,36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5362504,51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459606,99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5362356,08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459591,53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5362269,5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459563,7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5362161,27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459511,13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5362071,59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459402,9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5361981,91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459344,15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5361904,61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459208,09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5361830,39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459072,03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5361780,92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458942,15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5361737,63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458877,22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5361731,44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458756,62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5361728,35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458617,47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5361743,81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458487,59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5361777,82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458351,53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5361824,21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458190,73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5361861,32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457637,22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5362019,02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457533,24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5362048,01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457405,3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5362080,87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457290,88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5362096,33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457229,04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5362080,87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457083,7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5361972,64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456907,44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5361855,13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456789,94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5361728,35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456725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5361654,13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456641,51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5361524,26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456588,94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5361391,29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456551,83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5361258,32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456558,02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5361112,99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456573,48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5360980,02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456613,68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5360871,79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456669,34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5360800,67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456771,38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5360738,82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456941,46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5360670,79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457074,43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5360630,59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457284,7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5360593,49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457491,88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5360574,93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457872,23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5360574,93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458082,5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5360593,49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458456,67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5360639,87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458660,76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5360664,61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458988,54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5360670,79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D71BE6" w:rsidRPr="005E60E4" w:rsidTr="00D71BE6"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459064,67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5360656,98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Картометрический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E6" w:rsidRPr="005E60E4" w:rsidRDefault="00D71BE6" w:rsidP="00D71BE6">
            <w:pPr>
              <w:ind w:firstLine="0"/>
              <w:jc w:val="center"/>
              <w:rPr>
                <w:rFonts w:ascii="PT Astra Serif" w:hAnsi="PT Astra Serif"/>
              </w:rPr>
            </w:pPr>
            <w:r w:rsidRPr="005E60E4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</w:tbl>
    <w:p w:rsidR="00D71BE6" w:rsidRPr="00D71BE6" w:rsidRDefault="00D71BE6" w:rsidP="009B7FDB">
      <w:pPr>
        <w:ind w:firstLine="0"/>
        <w:jc w:val="center"/>
        <w:rPr>
          <w:rFonts w:ascii="PT Astra Serif" w:hAnsi="PT Astra Serif" w:cs="PT Astra Serif"/>
          <w:sz w:val="24"/>
          <w:szCs w:val="24"/>
          <w:lang w:val="en-US"/>
        </w:rPr>
      </w:pPr>
      <w:r>
        <w:rPr>
          <w:rFonts w:ascii="PT Astra Serif" w:hAnsi="PT Astra Serif"/>
          <w:noProof/>
          <w:szCs w:val="26"/>
        </w:rPr>
        <w:drawing>
          <wp:inline distT="0" distB="0" distL="0" distR="0" wp14:anchorId="3E7B159A" wp14:editId="12F88280">
            <wp:extent cx="6466840" cy="915225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6840" cy="9152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D71BE6" w:rsidRPr="00D71BE6" w:rsidSect="00D71BE6">
      <w:headerReference w:type="first" r:id="rId14"/>
      <w:pgSz w:w="11906" w:h="16838"/>
      <w:pgMar w:top="823" w:right="567" w:bottom="709" w:left="1134" w:header="340" w:footer="331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1373" w:rsidRDefault="004C1373">
      <w:r>
        <w:separator/>
      </w:r>
    </w:p>
  </w:endnote>
  <w:endnote w:type="continuationSeparator" w:id="0">
    <w:p w:rsidR="004C1373" w:rsidRDefault="004C1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1373" w:rsidRDefault="004C1373" w:rsidP="00E31A92">
    <w:pPr>
      <w:pStyle w:val="a7"/>
      <w:ind w:firstLine="0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1373" w:rsidRDefault="004C1373">
      <w:r>
        <w:separator/>
      </w:r>
    </w:p>
  </w:footnote>
  <w:footnote w:type="continuationSeparator" w:id="0">
    <w:p w:rsidR="004C1373" w:rsidRDefault="004C13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1373" w:rsidRDefault="004C1373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4C1373" w:rsidRDefault="004C13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1373" w:rsidRPr="00BF05AD" w:rsidRDefault="004C1373" w:rsidP="00630A43">
    <w:pPr>
      <w:pStyle w:val="a5"/>
      <w:ind w:firstLine="0"/>
      <w:rPr>
        <w:rFonts w:ascii="PT Astra Serif" w:hAnsi="PT Astra Serif"/>
        <w:b w:val="0"/>
        <w:sz w:val="24"/>
        <w:szCs w:val="24"/>
      </w:rPr>
    </w:pPr>
    <w:r w:rsidRPr="00BF05AD">
      <w:rPr>
        <w:rFonts w:ascii="PT Astra Serif" w:hAnsi="PT Astra Serif"/>
        <w:b w:val="0"/>
        <w:sz w:val="24"/>
        <w:szCs w:val="24"/>
      </w:rPr>
      <w:fldChar w:fldCharType="begin"/>
    </w:r>
    <w:r w:rsidRPr="00BF05AD">
      <w:rPr>
        <w:rFonts w:ascii="PT Astra Serif" w:hAnsi="PT Astra Serif"/>
        <w:b w:val="0"/>
        <w:sz w:val="24"/>
        <w:szCs w:val="24"/>
      </w:rPr>
      <w:instrText>PAGE   \* MERGEFORMAT</w:instrText>
    </w:r>
    <w:r w:rsidRPr="00BF05AD">
      <w:rPr>
        <w:rFonts w:ascii="PT Astra Serif" w:hAnsi="PT Astra Serif"/>
        <w:b w:val="0"/>
        <w:sz w:val="24"/>
        <w:szCs w:val="24"/>
      </w:rPr>
      <w:fldChar w:fldCharType="separate"/>
    </w:r>
    <w:r w:rsidR="009B7FDB">
      <w:rPr>
        <w:rFonts w:ascii="PT Astra Serif" w:hAnsi="PT Astra Serif"/>
        <w:b w:val="0"/>
        <w:noProof/>
        <w:sz w:val="24"/>
        <w:szCs w:val="24"/>
      </w:rPr>
      <w:t>2</w:t>
    </w:r>
    <w:r w:rsidRPr="00BF05AD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1373" w:rsidRPr="00B73EE3" w:rsidRDefault="004C1373" w:rsidP="0040336A">
    <w:pPr>
      <w:spacing w:after="120"/>
      <w:ind w:firstLine="0"/>
      <w:jc w:val="center"/>
      <w:rPr>
        <w:rFonts w:ascii="PT Astra Serif" w:hAnsi="PT Astra Serif"/>
        <w:b/>
        <w:lang w:val="en-US"/>
      </w:rPr>
    </w:pPr>
    <w:r w:rsidRPr="00B73EE3">
      <w:rPr>
        <w:rFonts w:ascii="PT Astra Serif" w:hAnsi="PT Astra Serif"/>
        <w:noProof/>
      </w:rPr>
      <w:drawing>
        <wp:inline distT="0" distB="0" distL="0" distR="0" wp14:anchorId="24B4ABC6" wp14:editId="422EA418">
          <wp:extent cx="723900" cy="657225"/>
          <wp:effectExtent l="0" t="0" r="0" b="9525"/>
          <wp:docPr id="2" name="Рисунок 2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C1373" w:rsidRPr="00B73EE3" w:rsidRDefault="004C1373" w:rsidP="0040336A">
    <w:pPr>
      <w:pStyle w:val="a5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 w:rsidRPr="00B73EE3">
      <w:rPr>
        <w:rFonts w:ascii="PT Astra Serif" w:hAnsi="PT Astra Serif"/>
        <w:sz w:val="30"/>
        <w:szCs w:val="30"/>
      </w:rPr>
      <w:t>администрация ТОМСКОЙ ОБЛАСТИ</w:t>
    </w:r>
  </w:p>
  <w:p w:rsidR="004C1373" w:rsidRPr="00B73EE3" w:rsidRDefault="004C1373" w:rsidP="0040336A">
    <w:pPr>
      <w:pStyle w:val="a5"/>
      <w:spacing w:before="240" w:after="0"/>
      <w:ind w:firstLine="0"/>
      <w:rPr>
        <w:rFonts w:ascii="PT Astra Serif" w:hAnsi="PT Astra Serif"/>
        <w:spacing w:val="20"/>
        <w:szCs w:val="28"/>
      </w:rPr>
    </w:pPr>
    <w:r w:rsidRPr="00B73EE3">
      <w:rPr>
        <w:rFonts w:ascii="PT Astra Serif" w:hAnsi="PT Astra Serif"/>
        <w:spacing w:val="20"/>
        <w:szCs w:val="28"/>
      </w:rPr>
      <w:t>постановление</w:t>
    </w:r>
  </w:p>
  <w:p w:rsidR="004C1373" w:rsidRPr="00B73EE3" w:rsidRDefault="004C1373" w:rsidP="001522CC">
    <w:pPr>
      <w:pStyle w:val="a5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1373" w:rsidRPr="00841E50" w:rsidRDefault="004C1373" w:rsidP="001522CC">
    <w:pPr>
      <w:pStyle w:val="a5"/>
      <w:spacing w:before="240" w:after="0"/>
      <w:ind w:firstLine="0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060335"/>
    <w:multiLevelType w:val="hybridMultilevel"/>
    <w:tmpl w:val="98C401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CBA"/>
    <w:rsid w:val="000002B3"/>
    <w:rsid w:val="00000349"/>
    <w:rsid w:val="00003550"/>
    <w:rsid w:val="000055CA"/>
    <w:rsid w:val="00005A34"/>
    <w:rsid w:val="00007DA4"/>
    <w:rsid w:val="00012801"/>
    <w:rsid w:val="00013786"/>
    <w:rsid w:val="00013B56"/>
    <w:rsid w:val="00014282"/>
    <w:rsid w:val="0001535D"/>
    <w:rsid w:val="000250D3"/>
    <w:rsid w:val="00026452"/>
    <w:rsid w:val="0003087B"/>
    <w:rsid w:val="000358E4"/>
    <w:rsid w:val="00041226"/>
    <w:rsid w:val="00044023"/>
    <w:rsid w:val="000442D5"/>
    <w:rsid w:val="0004443B"/>
    <w:rsid w:val="00045752"/>
    <w:rsid w:val="00045E05"/>
    <w:rsid w:val="00045FAE"/>
    <w:rsid w:val="000467BE"/>
    <w:rsid w:val="00047CB2"/>
    <w:rsid w:val="00051721"/>
    <w:rsid w:val="0005200D"/>
    <w:rsid w:val="00052D99"/>
    <w:rsid w:val="00054877"/>
    <w:rsid w:val="0005608C"/>
    <w:rsid w:val="00056315"/>
    <w:rsid w:val="000622F1"/>
    <w:rsid w:val="000623FF"/>
    <w:rsid w:val="00064AEF"/>
    <w:rsid w:val="00071DEF"/>
    <w:rsid w:val="000734CC"/>
    <w:rsid w:val="000747F3"/>
    <w:rsid w:val="00082647"/>
    <w:rsid w:val="00090D8F"/>
    <w:rsid w:val="000910BF"/>
    <w:rsid w:val="0009631D"/>
    <w:rsid w:val="00096C90"/>
    <w:rsid w:val="000A55AF"/>
    <w:rsid w:val="000B12C3"/>
    <w:rsid w:val="000B1AA8"/>
    <w:rsid w:val="000B2B21"/>
    <w:rsid w:val="000B30C4"/>
    <w:rsid w:val="000B4CB0"/>
    <w:rsid w:val="000C78FD"/>
    <w:rsid w:val="000D00C8"/>
    <w:rsid w:val="000D53C5"/>
    <w:rsid w:val="000D5997"/>
    <w:rsid w:val="000D7772"/>
    <w:rsid w:val="000E0555"/>
    <w:rsid w:val="000E08A2"/>
    <w:rsid w:val="000E3784"/>
    <w:rsid w:val="000E7EB2"/>
    <w:rsid w:val="000F029C"/>
    <w:rsid w:val="000F1F32"/>
    <w:rsid w:val="000F5BB6"/>
    <w:rsid w:val="001018D4"/>
    <w:rsid w:val="0010226C"/>
    <w:rsid w:val="00104FDA"/>
    <w:rsid w:val="00111610"/>
    <w:rsid w:val="00114974"/>
    <w:rsid w:val="00115A64"/>
    <w:rsid w:val="00116168"/>
    <w:rsid w:val="00117DD8"/>
    <w:rsid w:val="00120AC7"/>
    <w:rsid w:val="00121174"/>
    <w:rsid w:val="001228DE"/>
    <w:rsid w:val="00123080"/>
    <w:rsid w:val="00124AB1"/>
    <w:rsid w:val="001260A0"/>
    <w:rsid w:val="001304C8"/>
    <w:rsid w:val="00137175"/>
    <w:rsid w:val="00137D7A"/>
    <w:rsid w:val="001464F7"/>
    <w:rsid w:val="00146F2D"/>
    <w:rsid w:val="00147DF8"/>
    <w:rsid w:val="00150921"/>
    <w:rsid w:val="001522CC"/>
    <w:rsid w:val="001532C1"/>
    <w:rsid w:val="00156EAE"/>
    <w:rsid w:val="001628B9"/>
    <w:rsid w:val="00164020"/>
    <w:rsid w:val="00175A45"/>
    <w:rsid w:val="00184364"/>
    <w:rsid w:val="0018470D"/>
    <w:rsid w:val="001869D6"/>
    <w:rsid w:val="00191D57"/>
    <w:rsid w:val="001941F5"/>
    <w:rsid w:val="00194AEF"/>
    <w:rsid w:val="00197505"/>
    <w:rsid w:val="001A15EF"/>
    <w:rsid w:val="001A4999"/>
    <w:rsid w:val="001B10FF"/>
    <w:rsid w:val="001B37A2"/>
    <w:rsid w:val="001B5F03"/>
    <w:rsid w:val="001B641D"/>
    <w:rsid w:val="001B6D30"/>
    <w:rsid w:val="001B7020"/>
    <w:rsid w:val="001D0BF0"/>
    <w:rsid w:val="001D2D9B"/>
    <w:rsid w:val="001D67D2"/>
    <w:rsid w:val="001E0633"/>
    <w:rsid w:val="001E4D1D"/>
    <w:rsid w:val="001E6994"/>
    <w:rsid w:val="001F3AE1"/>
    <w:rsid w:val="001F6B70"/>
    <w:rsid w:val="00204FAC"/>
    <w:rsid w:val="00206CEC"/>
    <w:rsid w:val="002119D9"/>
    <w:rsid w:val="00211CD9"/>
    <w:rsid w:val="00213300"/>
    <w:rsid w:val="00216CC3"/>
    <w:rsid w:val="00224674"/>
    <w:rsid w:val="002248D3"/>
    <w:rsid w:val="00225B4E"/>
    <w:rsid w:val="00225D1D"/>
    <w:rsid w:val="002276E3"/>
    <w:rsid w:val="00232F42"/>
    <w:rsid w:val="00242958"/>
    <w:rsid w:val="0024574D"/>
    <w:rsid w:val="00245A10"/>
    <w:rsid w:val="00246AFC"/>
    <w:rsid w:val="002510F4"/>
    <w:rsid w:val="002521DC"/>
    <w:rsid w:val="00252D53"/>
    <w:rsid w:val="0025306D"/>
    <w:rsid w:val="002540EF"/>
    <w:rsid w:val="00254BCC"/>
    <w:rsid w:val="002574A2"/>
    <w:rsid w:val="00265810"/>
    <w:rsid w:val="002729E3"/>
    <w:rsid w:val="002761E4"/>
    <w:rsid w:val="00277BB0"/>
    <w:rsid w:val="00280AE8"/>
    <w:rsid w:val="0028295A"/>
    <w:rsid w:val="00283153"/>
    <w:rsid w:val="002841D2"/>
    <w:rsid w:val="00284D51"/>
    <w:rsid w:val="00285995"/>
    <w:rsid w:val="0028692B"/>
    <w:rsid w:val="00286B62"/>
    <w:rsid w:val="00292199"/>
    <w:rsid w:val="002937C2"/>
    <w:rsid w:val="00293E98"/>
    <w:rsid w:val="00293FB8"/>
    <w:rsid w:val="002957BE"/>
    <w:rsid w:val="002961E5"/>
    <w:rsid w:val="002A0D73"/>
    <w:rsid w:val="002A10EE"/>
    <w:rsid w:val="002A2E79"/>
    <w:rsid w:val="002A3D33"/>
    <w:rsid w:val="002A6444"/>
    <w:rsid w:val="002B1E4E"/>
    <w:rsid w:val="002B33D0"/>
    <w:rsid w:val="002B48A0"/>
    <w:rsid w:val="002B5579"/>
    <w:rsid w:val="002B6DE4"/>
    <w:rsid w:val="002C00C8"/>
    <w:rsid w:val="002C0C37"/>
    <w:rsid w:val="002C200F"/>
    <w:rsid w:val="002C285E"/>
    <w:rsid w:val="002C29DF"/>
    <w:rsid w:val="002C6BE4"/>
    <w:rsid w:val="002D0E86"/>
    <w:rsid w:val="002D1871"/>
    <w:rsid w:val="002D2AA0"/>
    <w:rsid w:val="002D2E8C"/>
    <w:rsid w:val="002D3565"/>
    <w:rsid w:val="002E6D0A"/>
    <w:rsid w:val="002F4DA3"/>
    <w:rsid w:val="002F5B6D"/>
    <w:rsid w:val="00303660"/>
    <w:rsid w:val="00321A61"/>
    <w:rsid w:val="0032567B"/>
    <w:rsid w:val="0033428A"/>
    <w:rsid w:val="00335CB7"/>
    <w:rsid w:val="003402EE"/>
    <w:rsid w:val="003414C2"/>
    <w:rsid w:val="00345E7A"/>
    <w:rsid w:val="00350CEC"/>
    <w:rsid w:val="00355E98"/>
    <w:rsid w:val="00356CF2"/>
    <w:rsid w:val="00361E52"/>
    <w:rsid w:val="003629B3"/>
    <w:rsid w:val="003710D3"/>
    <w:rsid w:val="00371AC3"/>
    <w:rsid w:val="00373344"/>
    <w:rsid w:val="00376C6F"/>
    <w:rsid w:val="00377CCE"/>
    <w:rsid w:val="00380241"/>
    <w:rsid w:val="00380687"/>
    <w:rsid w:val="003A06DF"/>
    <w:rsid w:val="003A0A19"/>
    <w:rsid w:val="003A3681"/>
    <w:rsid w:val="003A3B8C"/>
    <w:rsid w:val="003A42DC"/>
    <w:rsid w:val="003A58BF"/>
    <w:rsid w:val="003A7551"/>
    <w:rsid w:val="003A796C"/>
    <w:rsid w:val="003B61B9"/>
    <w:rsid w:val="003B6458"/>
    <w:rsid w:val="003B7A56"/>
    <w:rsid w:val="003C2A15"/>
    <w:rsid w:val="003C6F74"/>
    <w:rsid w:val="003D46C3"/>
    <w:rsid w:val="003D471C"/>
    <w:rsid w:val="003D4A49"/>
    <w:rsid w:val="003D4D72"/>
    <w:rsid w:val="003D545A"/>
    <w:rsid w:val="003D763B"/>
    <w:rsid w:val="003D79C0"/>
    <w:rsid w:val="003E1829"/>
    <w:rsid w:val="003E1D11"/>
    <w:rsid w:val="003E2166"/>
    <w:rsid w:val="003E2BAD"/>
    <w:rsid w:val="003E4A3A"/>
    <w:rsid w:val="003E6090"/>
    <w:rsid w:val="003F22A5"/>
    <w:rsid w:val="003F6620"/>
    <w:rsid w:val="004024F9"/>
    <w:rsid w:val="00402E35"/>
    <w:rsid w:val="0040336A"/>
    <w:rsid w:val="004063B0"/>
    <w:rsid w:val="004075C2"/>
    <w:rsid w:val="00410FEA"/>
    <w:rsid w:val="004112DC"/>
    <w:rsid w:val="00412311"/>
    <w:rsid w:val="00413FF6"/>
    <w:rsid w:val="00417B72"/>
    <w:rsid w:val="0042358D"/>
    <w:rsid w:val="00424646"/>
    <w:rsid w:val="00427F51"/>
    <w:rsid w:val="0043090F"/>
    <w:rsid w:val="004319E9"/>
    <w:rsid w:val="004345B1"/>
    <w:rsid w:val="00436D47"/>
    <w:rsid w:val="004370EE"/>
    <w:rsid w:val="00437536"/>
    <w:rsid w:val="004404EA"/>
    <w:rsid w:val="00446506"/>
    <w:rsid w:val="00447D87"/>
    <w:rsid w:val="00451CBE"/>
    <w:rsid w:val="0045422D"/>
    <w:rsid w:val="00455544"/>
    <w:rsid w:val="004555EE"/>
    <w:rsid w:val="004566AA"/>
    <w:rsid w:val="004577F4"/>
    <w:rsid w:val="0046114E"/>
    <w:rsid w:val="004613DE"/>
    <w:rsid w:val="004669E7"/>
    <w:rsid w:val="0047482C"/>
    <w:rsid w:val="004808FF"/>
    <w:rsid w:val="00481CF7"/>
    <w:rsid w:val="0048241B"/>
    <w:rsid w:val="004A06B6"/>
    <w:rsid w:val="004A14AB"/>
    <w:rsid w:val="004A2609"/>
    <w:rsid w:val="004B0A58"/>
    <w:rsid w:val="004B178D"/>
    <w:rsid w:val="004B2210"/>
    <w:rsid w:val="004B2B89"/>
    <w:rsid w:val="004B37DB"/>
    <w:rsid w:val="004B3DB0"/>
    <w:rsid w:val="004B5AE6"/>
    <w:rsid w:val="004B5CD9"/>
    <w:rsid w:val="004C1373"/>
    <w:rsid w:val="004C16CB"/>
    <w:rsid w:val="004D5EFD"/>
    <w:rsid w:val="004D70C6"/>
    <w:rsid w:val="004E0049"/>
    <w:rsid w:val="004E0912"/>
    <w:rsid w:val="004E41C2"/>
    <w:rsid w:val="004E560C"/>
    <w:rsid w:val="004F00BB"/>
    <w:rsid w:val="004F2F4F"/>
    <w:rsid w:val="004F513D"/>
    <w:rsid w:val="004F6C6B"/>
    <w:rsid w:val="00507A01"/>
    <w:rsid w:val="00511408"/>
    <w:rsid w:val="00515F53"/>
    <w:rsid w:val="00522219"/>
    <w:rsid w:val="005224AA"/>
    <w:rsid w:val="005238A8"/>
    <w:rsid w:val="00523A04"/>
    <w:rsid w:val="0052521F"/>
    <w:rsid w:val="00530BE7"/>
    <w:rsid w:val="00534335"/>
    <w:rsid w:val="00534997"/>
    <w:rsid w:val="00535AAF"/>
    <w:rsid w:val="00535C79"/>
    <w:rsid w:val="005434EA"/>
    <w:rsid w:val="0054377A"/>
    <w:rsid w:val="00544197"/>
    <w:rsid w:val="00551D4A"/>
    <w:rsid w:val="005563DE"/>
    <w:rsid w:val="00557BA7"/>
    <w:rsid w:val="00564041"/>
    <w:rsid w:val="00566DAE"/>
    <w:rsid w:val="00570B12"/>
    <w:rsid w:val="0057229A"/>
    <w:rsid w:val="00575925"/>
    <w:rsid w:val="005767DA"/>
    <w:rsid w:val="00577D9C"/>
    <w:rsid w:val="005825FC"/>
    <w:rsid w:val="00585D4A"/>
    <w:rsid w:val="0058715C"/>
    <w:rsid w:val="00591BB1"/>
    <w:rsid w:val="00594738"/>
    <w:rsid w:val="00595150"/>
    <w:rsid w:val="0059640A"/>
    <w:rsid w:val="005A2A29"/>
    <w:rsid w:val="005A2EF0"/>
    <w:rsid w:val="005A4A13"/>
    <w:rsid w:val="005A56C0"/>
    <w:rsid w:val="005A5EA7"/>
    <w:rsid w:val="005B07C4"/>
    <w:rsid w:val="005B1699"/>
    <w:rsid w:val="005B2C0B"/>
    <w:rsid w:val="005B2D18"/>
    <w:rsid w:val="005B2D28"/>
    <w:rsid w:val="005B305D"/>
    <w:rsid w:val="005B3D73"/>
    <w:rsid w:val="005B6563"/>
    <w:rsid w:val="005B68AD"/>
    <w:rsid w:val="005C3F35"/>
    <w:rsid w:val="005C4F25"/>
    <w:rsid w:val="005D082B"/>
    <w:rsid w:val="005D12C7"/>
    <w:rsid w:val="005D23CA"/>
    <w:rsid w:val="005E02E0"/>
    <w:rsid w:val="005F2DBB"/>
    <w:rsid w:val="005F338D"/>
    <w:rsid w:val="005F4A70"/>
    <w:rsid w:val="005F68F7"/>
    <w:rsid w:val="005F71AF"/>
    <w:rsid w:val="00600941"/>
    <w:rsid w:val="00604611"/>
    <w:rsid w:val="006063A7"/>
    <w:rsid w:val="0060753F"/>
    <w:rsid w:val="006115A7"/>
    <w:rsid w:val="0061177E"/>
    <w:rsid w:val="0062085F"/>
    <w:rsid w:val="00621E85"/>
    <w:rsid w:val="0062285B"/>
    <w:rsid w:val="00624147"/>
    <w:rsid w:val="00625A25"/>
    <w:rsid w:val="00627951"/>
    <w:rsid w:val="00630A43"/>
    <w:rsid w:val="006320A3"/>
    <w:rsid w:val="006323E2"/>
    <w:rsid w:val="00633D89"/>
    <w:rsid w:val="00635835"/>
    <w:rsid w:val="00636BC1"/>
    <w:rsid w:val="006407D5"/>
    <w:rsid w:val="0064294C"/>
    <w:rsid w:val="0064798F"/>
    <w:rsid w:val="00647FC5"/>
    <w:rsid w:val="00650CBA"/>
    <w:rsid w:val="00651C4F"/>
    <w:rsid w:val="00653F9E"/>
    <w:rsid w:val="00656B76"/>
    <w:rsid w:val="00660E1B"/>
    <w:rsid w:val="00663327"/>
    <w:rsid w:val="006642A4"/>
    <w:rsid w:val="0066722E"/>
    <w:rsid w:val="00671E96"/>
    <w:rsid w:val="00677293"/>
    <w:rsid w:val="00681066"/>
    <w:rsid w:val="006827DF"/>
    <w:rsid w:val="006904CA"/>
    <w:rsid w:val="00692BC8"/>
    <w:rsid w:val="0069620C"/>
    <w:rsid w:val="006A553A"/>
    <w:rsid w:val="006B60D2"/>
    <w:rsid w:val="006B6DA7"/>
    <w:rsid w:val="006B7F2D"/>
    <w:rsid w:val="006C1A5E"/>
    <w:rsid w:val="006C4861"/>
    <w:rsid w:val="006D4274"/>
    <w:rsid w:val="006D4D70"/>
    <w:rsid w:val="006D5240"/>
    <w:rsid w:val="006D5C90"/>
    <w:rsid w:val="006E1BFB"/>
    <w:rsid w:val="00701B9A"/>
    <w:rsid w:val="007023C2"/>
    <w:rsid w:val="0070440D"/>
    <w:rsid w:val="007100E2"/>
    <w:rsid w:val="007115B1"/>
    <w:rsid w:val="00721A85"/>
    <w:rsid w:val="00725E9C"/>
    <w:rsid w:val="00726A65"/>
    <w:rsid w:val="00727A11"/>
    <w:rsid w:val="0073153F"/>
    <w:rsid w:val="007321B2"/>
    <w:rsid w:val="0073559A"/>
    <w:rsid w:val="00736509"/>
    <w:rsid w:val="00737F69"/>
    <w:rsid w:val="00741840"/>
    <w:rsid w:val="00744F56"/>
    <w:rsid w:val="00752807"/>
    <w:rsid w:val="00753BFE"/>
    <w:rsid w:val="007631E3"/>
    <w:rsid w:val="00763819"/>
    <w:rsid w:val="00764ABC"/>
    <w:rsid w:val="007657DF"/>
    <w:rsid w:val="007664AB"/>
    <w:rsid w:val="00766D95"/>
    <w:rsid w:val="007672CC"/>
    <w:rsid w:val="0077119E"/>
    <w:rsid w:val="00773061"/>
    <w:rsid w:val="00773231"/>
    <w:rsid w:val="00773BDF"/>
    <w:rsid w:val="00777F60"/>
    <w:rsid w:val="00781F4D"/>
    <w:rsid w:val="007856B7"/>
    <w:rsid w:val="00785845"/>
    <w:rsid w:val="007870BE"/>
    <w:rsid w:val="0079284D"/>
    <w:rsid w:val="00793A5B"/>
    <w:rsid w:val="00794F67"/>
    <w:rsid w:val="00795596"/>
    <w:rsid w:val="007A1F5F"/>
    <w:rsid w:val="007A2B2A"/>
    <w:rsid w:val="007A2C3C"/>
    <w:rsid w:val="007A72B5"/>
    <w:rsid w:val="007B0E32"/>
    <w:rsid w:val="007B39BC"/>
    <w:rsid w:val="007B407D"/>
    <w:rsid w:val="007B48DF"/>
    <w:rsid w:val="007C1830"/>
    <w:rsid w:val="007C25D9"/>
    <w:rsid w:val="007C3C0C"/>
    <w:rsid w:val="007D2387"/>
    <w:rsid w:val="007D5ED9"/>
    <w:rsid w:val="007D6507"/>
    <w:rsid w:val="007F0F44"/>
    <w:rsid w:val="007F4F47"/>
    <w:rsid w:val="007F6B90"/>
    <w:rsid w:val="007F6F61"/>
    <w:rsid w:val="00805CF6"/>
    <w:rsid w:val="008073CD"/>
    <w:rsid w:val="008138AA"/>
    <w:rsid w:val="00814D9A"/>
    <w:rsid w:val="00821083"/>
    <w:rsid w:val="008222FA"/>
    <w:rsid w:val="00826DA5"/>
    <w:rsid w:val="00827A91"/>
    <w:rsid w:val="00830D1F"/>
    <w:rsid w:val="00830DBF"/>
    <w:rsid w:val="00832EE6"/>
    <w:rsid w:val="008353D8"/>
    <w:rsid w:val="00835C2C"/>
    <w:rsid w:val="00840703"/>
    <w:rsid w:val="008407BF"/>
    <w:rsid w:val="00841E50"/>
    <w:rsid w:val="00842B49"/>
    <w:rsid w:val="00847D9F"/>
    <w:rsid w:val="008506E4"/>
    <w:rsid w:val="008522F0"/>
    <w:rsid w:val="0085400A"/>
    <w:rsid w:val="0086590A"/>
    <w:rsid w:val="008666F3"/>
    <w:rsid w:val="00871068"/>
    <w:rsid w:val="00871723"/>
    <w:rsid w:val="008723B4"/>
    <w:rsid w:val="00876A2E"/>
    <w:rsid w:val="00877C46"/>
    <w:rsid w:val="00881B52"/>
    <w:rsid w:val="00882B8B"/>
    <w:rsid w:val="00887FA8"/>
    <w:rsid w:val="008A2828"/>
    <w:rsid w:val="008A4BE5"/>
    <w:rsid w:val="008B02E9"/>
    <w:rsid w:val="008B1045"/>
    <w:rsid w:val="008B3ADD"/>
    <w:rsid w:val="008B5876"/>
    <w:rsid w:val="008B5C35"/>
    <w:rsid w:val="008B6BEB"/>
    <w:rsid w:val="008B754A"/>
    <w:rsid w:val="008C4CFE"/>
    <w:rsid w:val="008C555B"/>
    <w:rsid w:val="008C66D8"/>
    <w:rsid w:val="008C6EB9"/>
    <w:rsid w:val="008D0FBC"/>
    <w:rsid w:val="008D4060"/>
    <w:rsid w:val="008D40D6"/>
    <w:rsid w:val="008D4B3B"/>
    <w:rsid w:val="008E0045"/>
    <w:rsid w:val="008E0824"/>
    <w:rsid w:val="008E1892"/>
    <w:rsid w:val="008E4049"/>
    <w:rsid w:val="008F1DF6"/>
    <w:rsid w:val="008F2BDC"/>
    <w:rsid w:val="008F552B"/>
    <w:rsid w:val="008F5ED2"/>
    <w:rsid w:val="008F69DF"/>
    <w:rsid w:val="009019F6"/>
    <w:rsid w:val="00904B7C"/>
    <w:rsid w:val="009117F9"/>
    <w:rsid w:val="00911C8D"/>
    <w:rsid w:val="00913E94"/>
    <w:rsid w:val="0092164F"/>
    <w:rsid w:val="00923A23"/>
    <w:rsid w:val="00924001"/>
    <w:rsid w:val="0092625C"/>
    <w:rsid w:val="00927CD5"/>
    <w:rsid w:val="009340A0"/>
    <w:rsid w:val="00936164"/>
    <w:rsid w:val="009371DA"/>
    <w:rsid w:val="009405ED"/>
    <w:rsid w:val="00942872"/>
    <w:rsid w:val="009450AC"/>
    <w:rsid w:val="00946006"/>
    <w:rsid w:val="00946CB4"/>
    <w:rsid w:val="00947C65"/>
    <w:rsid w:val="009514B9"/>
    <w:rsid w:val="009518E6"/>
    <w:rsid w:val="00961658"/>
    <w:rsid w:val="00961A9A"/>
    <w:rsid w:val="00965786"/>
    <w:rsid w:val="00967FF6"/>
    <w:rsid w:val="00971761"/>
    <w:rsid w:val="009739BE"/>
    <w:rsid w:val="00983512"/>
    <w:rsid w:val="00984847"/>
    <w:rsid w:val="00985D0A"/>
    <w:rsid w:val="00997CAA"/>
    <w:rsid w:val="009A0E92"/>
    <w:rsid w:val="009A5CB3"/>
    <w:rsid w:val="009A6F85"/>
    <w:rsid w:val="009A7B3A"/>
    <w:rsid w:val="009B150D"/>
    <w:rsid w:val="009B4414"/>
    <w:rsid w:val="009B7FDB"/>
    <w:rsid w:val="009C1CED"/>
    <w:rsid w:val="009C1D6F"/>
    <w:rsid w:val="009C43F4"/>
    <w:rsid w:val="009C5E74"/>
    <w:rsid w:val="009C5FA2"/>
    <w:rsid w:val="009C7222"/>
    <w:rsid w:val="009D190E"/>
    <w:rsid w:val="009D2BD0"/>
    <w:rsid w:val="009D586D"/>
    <w:rsid w:val="009E2A0C"/>
    <w:rsid w:val="009E5DBB"/>
    <w:rsid w:val="009E6DE9"/>
    <w:rsid w:val="009E7685"/>
    <w:rsid w:val="009F4068"/>
    <w:rsid w:val="009F7A38"/>
    <w:rsid w:val="00A00333"/>
    <w:rsid w:val="00A01A8C"/>
    <w:rsid w:val="00A01E81"/>
    <w:rsid w:val="00A035F0"/>
    <w:rsid w:val="00A03628"/>
    <w:rsid w:val="00A060F6"/>
    <w:rsid w:val="00A1638F"/>
    <w:rsid w:val="00A208EA"/>
    <w:rsid w:val="00A23110"/>
    <w:rsid w:val="00A2342A"/>
    <w:rsid w:val="00A234AB"/>
    <w:rsid w:val="00A30001"/>
    <w:rsid w:val="00A3355C"/>
    <w:rsid w:val="00A3543C"/>
    <w:rsid w:val="00A403F3"/>
    <w:rsid w:val="00A4052E"/>
    <w:rsid w:val="00A43750"/>
    <w:rsid w:val="00A43D7E"/>
    <w:rsid w:val="00A54EB6"/>
    <w:rsid w:val="00A555D2"/>
    <w:rsid w:val="00A57C7C"/>
    <w:rsid w:val="00A61BA8"/>
    <w:rsid w:val="00A62EB0"/>
    <w:rsid w:val="00A71312"/>
    <w:rsid w:val="00A72D8C"/>
    <w:rsid w:val="00A73BE4"/>
    <w:rsid w:val="00A74433"/>
    <w:rsid w:val="00A75A31"/>
    <w:rsid w:val="00A768D8"/>
    <w:rsid w:val="00A77F6A"/>
    <w:rsid w:val="00A90BAD"/>
    <w:rsid w:val="00A92E3D"/>
    <w:rsid w:val="00A96BC6"/>
    <w:rsid w:val="00A97032"/>
    <w:rsid w:val="00AA6570"/>
    <w:rsid w:val="00AA7279"/>
    <w:rsid w:val="00AB0146"/>
    <w:rsid w:val="00AB0552"/>
    <w:rsid w:val="00AB2B04"/>
    <w:rsid w:val="00AB3F39"/>
    <w:rsid w:val="00AB60FE"/>
    <w:rsid w:val="00AB640A"/>
    <w:rsid w:val="00AC3BA0"/>
    <w:rsid w:val="00AC4280"/>
    <w:rsid w:val="00AC7755"/>
    <w:rsid w:val="00AC78F9"/>
    <w:rsid w:val="00AC7BF7"/>
    <w:rsid w:val="00AC7E46"/>
    <w:rsid w:val="00AD0524"/>
    <w:rsid w:val="00AD2C51"/>
    <w:rsid w:val="00AD3FEE"/>
    <w:rsid w:val="00AD7BF7"/>
    <w:rsid w:val="00AE3357"/>
    <w:rsid w:val="00AE4A2D"/>
    <w:rsid w:val="00AE55FD"/>
    <w:rsid w:val="00AF0C94"/>
    <w:rsid w:val="00AF0E85"/>
    <w:rsid w:val="00AF2244"/>
    <w:rsid w:val="00AF2353"/>
    <w:rsid w:val="00AF4817"/>
    <w:rsid w:val="00B0018E"/>
    <w:rsid w:val="00B01B57"/>
    <w:rsid w:val="00B04E53"/>
    <w:rsid w:val="00B0560F"/>
    <w:rsid w:val="00B126DB"/>
    <w:rsid w:val="00B20FF4"/>
    <w:rsid w:val="00B25855"/>
    <w:rsid w:val="00B25D17"/>
    <w:rsid w:val="00B268E9"/>
    <w:rsid w:val="00B31D50"/>
    <w:rsid w:val="00B328A3"/>
    <w:rsid w:val="00B3694D"/>
    <w:rsid w:val="00B44543"/>
    <w:rsid w:val="00B44584"/>
    <w:rsid w:val="00B4465B"/>
    <w:rsid w:val="00B44E30"/>
    <w:rsid w:val="00B47B11"/>
    <w:rsid w:val="00B47DB9"/>
    <w:rsid w:val="00B54CFE"/>
    <w:rsid w:val="00B56AD0"/>
    <w:rsid w:val="00B57635"/>
    <w:rsid w:val="00B62D4E"/>
    <w:rsid w:val="00B64427"/>
    <w:rsid w:val="00B66770"/>
    <w:rsid w:val="00B66FFB"/>
    <w:rsid w:val="00B67893"/>
    <w:rsid w:val="00B73EE3"/>
    <w:rsid w:val="00B74E08"/>
    <w:rsid w:val="00B75C8B"/>
    <w:rsid w:val="00B83F82"/>
    <w:rsid w:val="00B850C6"/>
    <w:rsid w:val="00B868B5"/>
    <w:rsid w:val="00B874F0"/>
    <w:rsid w:val="00B9563A"/>
    <w:rsid w:val="00BA0AF0"/>
    <w:rsid w:val="00BA14EC"/>
    <w:rsid w:val="00BA4BC1"/>
    <w:rsid w:val="00BB482A"/>
    <w:rsid w:val="00BC2619"/>
    <w:rsid w:val="00BC5394"/>
    <w:rsid w:val="00BC6933"/>
    <w:rsid w:val="00BD1DAA"/>
    <w:rsid w:val="00BD2364"/>
    <w:rsid w:val="00BF05AD"/>
    <w:rsid w:val="00BF2BA5"/>
    <w:rsid w:val="00BF310F"/>
    <w:rsid w:val="00BF3D87"/>
    <w:rsid w:val="00BF557F"/>
    <w:rsid w:val="00BF5D75"/>
    <w:rsid w:val="00BF6E92"/>
    <w:rsid w:val="00C03F91"/>
    <w:rsid w:val="00C03FD6"/>
    <w:rsid w:val="00C11E3B"/>
    <w:rsid w:val="00C1203D"/>
    <w:rsid w:val="00C131D8"/>
    <w:rsid w:val="00C13239"/>
    <w:rsid w:val="00C14D5A"/>
    <w:rsid w:val="00C22355"/>
    <w:rsid w:val="00C22DE9"/>
    <w:rsid w:val="00C23970"/>
    <w:rsid w:val="00C26605"/>
    <w:rsid w:val="00C351BF"/>
    <w:rsid w:val="00C37496"/>
    <w:rsid w:val="00C40A24"/>
    <w:rsid w:val="00C40B26"/>
    <w:rsid w:val="00C430B6"/>
    <w:rsid w:val="00C45924"/>
    <w:rsid w:val="00C46C1A"/>
    <w:rsid w:val="00C50EE9"/>
    <w:rsid w:val="00C54441"/>
    <w:rsid w:val="00C54BD6"/>
    <w:rsid w:val="00C5516C"/>
    <w:rsid w:val="00C57CB4"/>
    <w:rsid w:val="00C6136B"/>
    <w:rsid w:val="00C61F28"/>
    <w:rsid w:val="00C62D58"/>
    <w:rsid w:val="00C64BF2"/>
    <w:rsid w:val="00C718D7"/>
    <w:rsid w:val="00C71EB7"/>
    <w:rsid w:val="00C7434B"/>
    <w:rsid w:val="00C811FC"/>
    <w:rsid w:val="00C9138E"/>
    <w:rsid w:val="00C92251"/>
    <w:rsid w:val="00C9502B"/>
    <w:rsid w:val="00C969B0"/>
    <w:rsid w:val="00C9744C"/>
    <w:rsid w:val="00C975A8"/>
    <w:rsid w:val="00CA0888"/>
    <w:rsid w:val="00CA381B"/>
    <w:rsid w:val="00CA52A9"/>
    <w:rsid w:val="00CA5F0E"/>
    <w:rsid w:val="00CA61B6"/>
    <w:rsid w:val="00CA79EE"/>
    <w:rsid w:val="00CB18A2"/>
    <w:rsid w:val="00CB5864"/>
    <w:rsid w:val="00CB71D2"/>
    <w:rsid w:val="00CB7C40"/>
    <w:rsid w:val="00CB7ED0"/>
    <w:rsid w:val="00CB7F57"/>
    <w:rsid w:val="00CD0A3C"/>
    <w:rsid w:val="00CD45DE"/>
    <w:rsid w:val="00CD4959"/>
    <w:rsid w:val="00CD760D"/>
    <w:rsid w:val="00CE009F"/>
    <w:rsid w:val="00CE2E42"/>
    <w:rsid w:val="00CE33B4"/>
    <w:rsid w:val="00CE7ACD"/>
    <w:rsid w:val="00CF0CEC"/>
    <w:rsid w:val="00CF46EB"/>
    <w:rsid w:val="00CF7DA3"/>
    <w:rsid w:val="00D01F7F"/>
    <w:rsid w:val="00D028C8"/>
    <w:rsid w:val="00D02EB9"/>
    <w:rsid w:val="00D042AA"/>
    <w:rsid w:val="00D05AC6"/>
    <w:rsid w:val="00D17F80"/>
    <w:rsid w:val="00D200D6"/>
    <w:rsid w:val="00D23D7F"/>
    <w:rsid w:val="00D301B1"/>
    <w:rsid w:val="00D312F4"/>
    <w:rsid w:val="00D33769"/>
    <w:rsid w:val="00D34692"/>
    <w:rsid w:val="00D34B1C"/>
    <w:rsid w:val="00D357CD"/>
    <w:rsid w:val="00D36DAE"/>
    <w:rsid w:val="00D37653"/>
    <w:rsid w:val="00D40035"/>
    <w:rsid w:val="00D40C9F"/>
    <w:rsid w:val="00D41451"/>
    <w:rsid w:val="00D473B8"/>
    <w:rsid w:val="00D514BE"/>
    <w:rsid w:val="00D51840"/>
    <w:rsid w:val="00D52B7A"/>
    <w:rsid w:val="00D5315A"/>
    <w:rsid w:val="00D54C1B"/>
    <w:rsid w:val="00D55181"/>
    <w:rsid w:val="00D620C5"/>
    <w:rsid w:val="00D64FF1"/>
    <w:rsid w:val="00D679EE"/>
    <w:rsid w:val="00D7040A"/>
    <w:rsid w:val="00D709B5"/>
    <w:rsid w:val="00D71BE6"/>
    <w:rsid w:val="00D72FF6"/>
    <w:rsid w:val="00D73118"/>
    <w:rsid w:val="00D73A24"/>
    <w:rsid w:val="00D74288"/>
    <w:rsid w:val="00D768CF"/>
    <w:rsid w:val="00D80EA1"/>
    <w:rsid w:val="00D813B0"/>
    <w:rsid w:val="00D832AA"/>
    <w:rsid w:val="00D9008E"/>
    <w:rsid w:val="00D90D0D"/>
    <w:rsid w:val="00D91F04"/>
    <w:rsid w:val="00D959FE"/>
    <w:rsid w:val="00D97174"/>
    <w:rsid w:val="00DA08E9"/>
    <w:rsid w:val="00DA1006"/>
    <w:rsid w:val="00DA57A4"/>
    <w:rsid w:val="00DB2D12"/>
    <w:rsid w:val="00DB3DB2"/>
    <w:rsid w:val="00DB5774"/>
    <w:rsid w:val="00DB60C6"/>
    <w:rsid w:val="00DC087A"/>
    <w:rsid w:val="00DC0D91"/>
    <w:rsid w:val="00DC1522"/>
    <w:rsid w:val="00DD0932"/>
    <w:rsid w:val="00DD2CF0"/>
    <w:rsid w:val="00DE140F"/>
    <w:rsid w:val="00DE3FB0"/>
    <w:rsid w:val="00DE5A25"/>
    <w:rsid w:val="00DE6CBA"/>
    <w:rsid w:val="00DF17E3"/>
    <w:rsid w:val="00DF20F7"/>
    <w:rsid w:val="00DF4ACB"/>
    <w:rsid w:val="00DF7250"/>
    <w:rsid w:val="00E03446"/>
    <w:rsid w:val="00E06F43"/>
    <w:rsid w:val="00E07150"/>
    <w:rsid w:val="00E079A5"/>
    <w:rsid w:val="00E11D91"/>
    <w:rsid w:val="00E12D09"/>
    <w:rsid w:val="00E1329E"/>
    <w:rsid w:val="00E145D2"/>
    <w:rsid w:val="00E17265"/>
    <w:rsid w:val="00E1767B"/>
    <w:rsid w:val="00E224F3"/>
    <w:rsid w:val="00E229EF"/>
    <w:rsid w:val="00E22C88"/>
    <w:rsid w:val="00E237D0"/>
    <w:rsid w:val="00E31A92"/>
    <w:rsid w:val="00E3448B"/>
    <w:rsid w:val="00E35E45"/>
    <w:rsid w:val="00E371D3"/>
    <w:rsid w:val="00E440E8"/>
    <w:rsid w:val="00E45187"/>
    <w:rsid w:val="00E461EE"/>
    <w:rsid w:val="00E46F9F"/>
    <w:rsid w:val="00E47CDA"/>
    <w:rsid w:val="00E546FB"/>
    <w:rsid w:val="00E55E88"/>
    <w:rsid w:val="00E648E7"/>
    <w:rsid w:val="00E66A8B"/>
    <w:rsid w:val="00E75569"/>
    <w:rsid w:val="00E77090"/>
    <w:rsid w:val="00E7741F"/>
    <w:rsid w:val="00E77FBE"/>
    <w:rsid w:val="00E86890"/>
    <w:rsid w:val="00E90F74"/>
    <w:rsid w:val="00E96E84"/>
    <w:rsid w:val="00E971BD"/>
    <w:rsid w:val="00EA01BD"/>
    <w:rsid w:val="00EA3447"/>
    <w:rsid w:val="00EB2336"/>
    <w:rsid w:val="00EC6C7D"/>
    <w:rsid w:val="00EC7E85"/>
    <w:rsid w:val="00ED105D"/>
    <w:rsid w:val="00ED15C8"/>
    <w:rsid w:val="00ED222D"/>
    <w:rsid w:val="00EE0C9E"/>
    <w:rsid w:val="00EF062C"/>
    <w:rsid w:val="00EF150A"/>
    <w:rsid w:val="00EF2762"/>
    <w:rsid w:val="00EF450A"/>
    <w:rsid w:val="00EF6F13"/>
    <w:rsid w:val="00EF7AE1"/>
    <w:rsid w:val="00F00F48"/>
    <w:rsid w:val="00F01F48"/>
    <w:rsid w:val="00F04FED"/>
    <w:rsid w:val="00F0505F"/>
    <w:rsid w:val="00F171CA"/>
    <w:rsid w:val="00F23F4C"/>
    <w:rsid w:val="00F33A6A"/>
    <w:rsid w:val="00F427D6"/>
    <w:rsid w:val="00F50A47"/>
    <w:rsid w:val="00F52582"/>
    <w:rsid w:val="00F673A4"/>
    <w:rsid w:val="00F70D63"/>
    <w:rsid w:val="00F70E96"/>
    <w:rsid w:val="00F71858"/>
    <w:rsid w:val="00F75631"/>
    <w:rsid w:val="00F83263"/>
    <w:rsid w:val="00F837BA"/>
    <w:rsid w:val="00F839B4"/>
    <w:rsid w:val="00F85C45"/>
    <w:rsid w:val="00F911CF"/>
    <w:rsid w:val="00F938D6"/>
    <w:rsid w:val="00F941EF"/>
    <w:rsid w:val="00F95281"/>
    <w:rsid w:val="00FA27F8"/>
    <w:rsid w:val="00FA50D9"/>
    <w:rsid w:val="00FA5822"/>
    <w:rsid w:val="00FA5A57"/>
    <w:rsid w:val="00FA7AC7"/>
    <w:rsid w:val="00FA7D30"/>
    <w:rsid w:val="00FB48AB"/>
    <w:rsid w:val="00FB7C53"/>
    <w:rsid w:val="00FC2F9C"/>
    <w:rsid w:val="00FC5D37"/>
    <w:rsid w:val="00FC7130"/>
    <w:rsid w:val="00FC7C2F"/>
    <w:rsid w:val="00FC7F7E"/>
    <w:rsid w:val="00FD18AC"/>
    <w:rsid w:val="00FD3773"/>
    <w:rsid w:val="00FD37C5"/>
    <w:rsid w:val="00FD6D87"/>
    <w:rsid w:val="00FD7720"/>
    <w:rsid w:val="00FE2623"/>
    <w:rsid w:val="00FE66AA"/>
    <w:rsid w:val="00FF07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nhideWhenUsed="0" w:qFormat="1"/>
    <w:lsdException w:name="HTML Preformatted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BF7"/>
    <w:pPr>
      <w:ind w:firstLine="709"/>
    </w:pPr>
    <w:rPr>
      <w:sz w:val="26"/>
    </w:rPr>
  </w:style>
  <w:style w:type="paragraph" w:styleId="2">
    <w:name w:val="heading 2"/>
    <w:basedOn w:val="a"/>
    <w:next w:val="a"/>
    <w:link w:val="20"/>
    <w:unhideWhenUsed/>
    <w:qFormat/>
    <w:rsid w:val="006115A7"/>
    <w:pPr>
      <w:keepNext/>
      <w:ind w:firstLine="0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6115A7"/>
    <w:pPr>
      <w:keepNext/>
      <w:ind w:firstLine="0"/>
      <w:jc w:val="both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rsid w:val="00AC7BF7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rsid w:val="00AC7BF7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rsid w:val="00AC7BF7"/>
    <w:pPr>
      <w:tabs>
        <w:tab w:val="center" w:pos="4153"/>
        <w:tab w:val="right" w:pos="8306"/>
      </w:tabs>
    </w:pPr>
  </w:style>
  <w:style w:type="character" w:styleId="a9">
    <w:name w:val="page number"/>
    <w:basedOn w:val="a0"/>
    <w:rsid w:val="00AC7BF7"/>
  </w:style>
  <w:style w:type="paragraph" w:styleId="aa">
    <w:name w:val="caption"/>
    <w:basedOn w:val="a"/>
    <w:next w:val="a"/>
    <w:qFormat/>
    <w:rsid w:val="00AC7BF7"/>
    <w:pPr>
      <w:jc w:val="center"/>
    </w:pPr>
    <w:rPr>
      <w:b/>
      <w:sz w:val="28"/>
    </w:rPr>
  </w:style>
  <w:style w:type="paragraph" w:styleId="21">
    <w:name w:val="Body Text 2"/>
    <w:basedOn w:val="a"/>
    <w:link w:val="22"/>
    <w:rsid w:val="00AC7BF7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rsid w:val="00AC7BF7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rsid w:val="00AC7BF7"/>
    <w:pPr>
      <w:jc w:val="left"/>
    </w:pPr>
    <w:rPr>
      <w:sz w:val="16"/>
    </w:rPr>
  </w:style>
  <w:style w:type="paragraph" w:customStyle="1" w:styleId="ad">
    <w:name w:val="Адресат"/>
    <w:basedOn w:val="a"/>
    <w:rsid w:val="00AC7BF7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rsid w:val="00AC7BF7"/>
    <w:pPr>
      <w:tabs>
        <w:tab w:val="left" w:pos="7371"/>
      </w:tabs>
      <w:spacing w:before="120"/>
      <w:ind w:firstLine="0"/>
    </w:pPr>
    <w:rPr>
      <w:sz w:val="28"/>
    </w:rPr>
  </w:style>
  <w:style w:type="character" w:styleId="ae">
    <w:name w:val="Hyperlink"/>
    <w:uiPriority w:val="99"/>
    <w:unhideWhenUsed/>
    <w:rsid w:val="006115A7"/>
    <w:rPr>
      <w:color w:val="0000FF"/>
      <w:u w:val="single"/>
    </w:rPr>
  </w:style>
  <w:style w:type="character" w:customStyle="1" w:styleId="20">
    <w:name w:val="Заголовок 2 Знак"/>
    <w:link w:val="2"/>
    <w:rsid w:val="006115A7"/>
    <w:rPr>
      <w:b/>
      <w:sz w:val="28"/>
    </w:rPr>
  </w:style>
  <w:style w:type="character" w:customStyle="1" w:styleId="30">
    <w:name w:val="Заголовок 3 Знак"/>
    <w:link w:val="3"/>
    <w:rsid w:val="006115A7"/>
    <w:rPr>
      <w:sz w:val="24"/>
    </w:rPr>
  </w:style>
  <w:style w:type="character" w:customStyle="1" w:styleId="a6">
    <w:name w:val="Верхний колонтитул Знак"/>
    <w:link w:val="a5"/>
    <w:uiPriority w:val="99"/>
    <w:rsid w:val="006115A7"/>
    <w:rPr>
      <w:b/>
      <w:caps/>
      <w:sz w:val="28"/>
    </w:rPr>
  </w:style>
  <w:style w:type="character" w:customStyle="1" w:styleId="a4">
    <w:name w:val="Основной текст Знак"/>
    <w:link w:val="a3"/>
    <w:rsid w:val="006115A7"/>
    <w:rPr>
      <w:sz w:val="22"/>
    </w:rPr>
  </w:style>
  <w:style w:type="paragraph" w:customStyle="1" w:styleId="ConsPlusTitle">
    <w:name w:val="ConsPlusTitle"/>
    <w:uiPriority w:val="99"/>
    <w:rsid w:val="006115A7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6115A7"/>
    <w:pPr>
      <w:autoSpaceDE w:val="0"/>
      <w:autoSpaceDN w:val="0"/>
      <w:adjustRightInd w:val="0"/>
    </w:pPr>
    <w:rPr>
      <w:sz w:val="26"/>
      <w:szCs w:val="26"/>
    </w:rPr>
  </w:style>
  <w:style w:type="character" w:styleId="af">
    <w:name w:val="Strong"/>
    <w:uiPriority w:val="22"/>
    <w:qFormat/>
    <w:rsid w:val="006115A7"/>
    <w:rPr>
      <w:b/>
      <w:bCs/>
    </w:rPr>
  </w:style>
  <w:style w:type="paragraph" w:styleId="af0">
    <w:name w:val="Balloon Text"/>
    <w:basedOn w:val="a"/>
    <w:link w:val="af1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8">
    <w:name w:val="Нижний колонтитул Знак"/>
    <w:link w:val="a7"/>
    <w:rsid w:val="004345B1"/>
    <w:rPr>
      <w:sz w:val="26"/>
    </w:rPr>
  </w:style>
  <w:style w:type="paragraph" w:customStyle="1" w:styleId="ConsPlusNormal">
    <w:name w:val="ConsPlusNormal"/>
    <w:link w:val="ConsPlusNormal0"/>
    <w:qFormat/>
    <w:rsid w:val="004566AA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rsid w:val="007B0E3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2">
    <w:name w:val="List Paragraph"/>
    <w:basedOn w:val="a"/>
    <w:uiPriority w:val="34"/>
    <w:qFormat/>
    <w:rsid w:val="00B56AD0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9F7A38"/>
  </w:style>
  <w:style w:type="table" w:styleId="af3">
    <w:name w:val="Table Grid"/>
    <w:basedOn w:val="a1"/>
    <w:uiPriority w:val="59"/>
    <w:rsid w:val="009F7A38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No Spacing"/>
    <w:uiPriority w:val="1"/>
    <w:qFormat/>
    <w:rsid w:val="009F7A38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32">
    <w:name w:val="Основной текст 3 Знак"/>
    <w:basedOn w:val="a0"/>
    <w:link w:val="31"/>
    <w:rsid w:val="005B2D28"/>
    <w:rPr>
      <w:sz w:val="28"/>
    </w:rPr>
  </w:style>
  <w:style w:type="numbering" w:customStyle="1" w:styleId="23">
    <w:name w:val="Нет списка2"/>
    <w:next w:val="a2"/>
    <w:uiPriority w:val="99"/>
    <w:semiHidden/>
    <w:unhideWhenUsed/>
    <w:rsid w:val="00C03F91"/>
  </w:style>
  <w:style w:type="paragraph" w:customStyle="1" w:styleId="Default">
    <w:name w:val="Default"/>
    <w:rsid w:val="00C03F91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33">
    <w:name w:val="Основной текст (3)_"/>
    <w:link w:val="34"/>
    <w:rsid w:val="00C03F91"/>
    <w:rPr>
      <w:sz w:val="23"/>
      <w:szCs w:val="23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03F91"/>
    <w:pPr>
      <w:shd w:val="clear" w:color="auto" w:fill="FFFFFF"/>
      <w:spacing w:before="480" w:after="360" w:line="0" w:lineRule="atLeast"/>
      <w:ind w:firstLine="0"/>
    </w:pPr>
    <w:rPr>
      <w:sz w:val="23"/>
      <w:szCs w:val="23"/>
      <w:shd w:val="clear" w:color="auto" w:fill="FFFFFF"/>
    </w:rPr>
  </w:style>
  <w:style w:type="character" w:customStyle="1" w:styleId="10">
    <w:name w:val="Основной текст1"/>
    <w:basedOn w:val="a0"/>
    <w:rsid w:val="00C03F91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af5">
    <w:name w:val="Основной текст_"/>
    <w:basedOn w:val="a0"/>
    <w:link w:val="24"/>
    <w:rsid w:val="00C03F91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24">
    <w:name w:val="Основной текст2"/>
    <w:basedOn w:val="a"/>
    <w:link w:val="af5"/>
    <w:rsid w:val="00C03F91"/>
    <w:pPr>
      <w:shd w:val="clear" w:color="auto" w:fill="FFFFFF"/>
      <w:spacing w:line="0" w:lineRule="atLeast"/>
      <w:ind w:firstLine="0"/>
    </w:pPr>
    <w:rPr>
      <w:rFonts w:ascii="Segoe UI" w:eastAsia="Segoe UI" w:hAnsi="Segoe UI" w:cs="Segoe UI"/>
      <w:sz w:val="19"/>
      <w:szCs w:val="19"/>
    </w:rPr>
  </w:style>
  <w:style w:type="paragraph" w:customStyle="1" w:styleId="11">
    <w:name w:val="Знак1 Знак Знак Знак"/>
    <w:basedOn w:val="a"/>
    <w:rsid w:val="00D9008E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6">
    <w:name w:val="Body Text Indent"/>
    <w:basedOn w:val="a"/>
    <w:link w:val="af7"/>
    <w:rsid w:val="00D9008E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rsid w:val="00D9008E"/>
    <w:rPr>
      <w:sz w:val="26"/>
    </w:rPr>
  </w:style>
  <w:style w:type="character" w:customStyle="1" w:styleId="ConsPlusNormal0">
    <w:name w:val="ConsPlusNormal Знак"/>
    <w:link w:val="ConsPlusNormal"/>
    <w:locked/>
    <w:rsid w:val="00EA3447"/>
    <w:rPr>
      <w:rFonts w:ascii="Arial" w:hAnsi="Arial"/>
      <w:snapToGrid w:val="0"/>
    </w:rPr>
  </w:style>
  <w:style w:type="character" w:styleId="af8">
    <w:name w:val="FollowedHyperlink"/>
    <w:basedOn w:val="a0"/>
    <w:uiPriority w:val="99"/>
    <w:unhideWhenUsed/>
    <w:rsid w:val="00C50EE9"/>
    <w:rPr>
      <w:color w:val="800080" w:themeColor="followedHyperlink"/>
      <w:u w:val="single"/>
    </w:rPr>
  </w:style>
  <w:style w:type="paragraph" w:customStyle="1" w:styleId="ConsPlusDocList">
    <w:name w:val="ConsPlusDocList"/>
    <w:rsid w:val="00C50EE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C50EE9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C50EE9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C50EE9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Firstlineindent">
    <w:name w:val="First line indent"/>
    <w:basedOn w:val="a"/>
    <w:rsid w:val="00C13239"/>
    <w:pPr>
      <w:widowControl w:val="0"/>
      <w:suppressAutoHyphens/>
      <w:autoSpaceDN w:val="0"/>
      <w:jc w:val="both"/>
    </w:pPr>
    <w:rPr>
      <w:rFonts w:eastAsia="Lucida Sans Unicode" w:cs="Mangal"/>
      <w:kern w:val="3"/>
      <w:sz w:val="21"/>
      <w:szCs w:val="24"/>
      <w:lang w:eastAsia="zh-CN" w:bidi="hi-IN"/>
    </w:rPr>
  </w:style>
  <w:style w:type="character" w:customStyle="1" w:styleId="doccaption">
    <w:name w:val="doccaption"/>
    <w:basedOn w:val="a0"/>
    <w:rsid w:val="00C13239"/>
  </w:style>
  <w:style w:type="character" w:customStyle="1" w:styleId="pagesindoccount">
    <w:name w:val="pagesindoccount"/>
    <w:basedOn w:val="a0"/>
    <w:rsid w:val="00CD45DE"/>
  </w:style>
  <w:style w:type="table" w:customStyle="1" w:styleId="TableNormal">
    <w:name w:val="Table Normal"/>
    <w:uiPriority w:val="2"/>
    <w:semiHidden/>
    <w:unhideWhenUsed/>
    <w:qFormat/>
    <w:rsid w:val="00AD3FEE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AD3FEE"/>
    <w:pPr>
      <w:widowControl w:val="0"/>
      <w:autoSpaceDE w:val="0"/>
      <w:autoSpaceDN w:val="0"/>
      <w:spacing w:before="94"/>
      <w:ind w:right="204" w:firstLine="0"/>
      <w:jc w:val="center"/>
    </w:pPr>
    <w:rPr>
      <w:rFonts w:ascii="Calibri" w:eastAsia="Calibri" w:hAnsi="Calibri" w:cs="Calibri"/>
      <w:sz w:val="22"/>
      <w:szCs w:val="22"/>
      <w:lang w:bidi="ru-RU"/>
    </w:rPr>
  </w:style>
  <w:style w:type="paragraph" w:styleId="HTML">
    <w:name w:val="HTML Preformatted"/>
    <w:basedOn w:val="a"/>
    <w:link w:val="HTML0"/>
    <w:uiPriority w:val="99"/>
    <w:unhideWhenUsed/>
    <w:rsid w:val="00225B4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0"/>
    <w:link w:val="HTML"/>
    <w:uiPriority w:val="99"/>
    <w:rsid w:val="00225B4E"/>
    <w:rPr>
      <w:rFonts w:ascii="Courier New" w:hAnsi="Courier New" w:cs="Courier New"/>
    </w:rPr>
  </w:style>
  <w:style w:type="character" w:customStyle="1" w:styleId="22">
    <w:name w:val="Основной текст 2 Знак"/>
    <w:basedOn w:val="a0"/>
    <w:link w:val="21"/>
    <w:rsid w:val="0057229A"/>
    <w:rPr>
      <w:sz w:val="26"/>
    </w:rPr>
  </w:style>
  <w:style w:type="character" w:customStyle="1" w:styleId="25">
    <w:name w:val="Основной текст (2)_"/>
    <w:basedOn w:val="a0"/>
    <w:rsid w:val="008723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6">
    <w:name w:val="Основной текст (2)"/>
    <w:basedOn w:val="25"/>
    <w:rsid w:val="008723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Exact">
    <w:name w:val="Основной текст (2) Exact"/>
    <w:basedOn w:val="a0"/>
    <w:rsid w:val="008723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Exact">
    <w:name w:val="Заголовок №1 Exact"/>
    <w:basedOn w:val="a0"/>
    <w:link w:val="12"/>
    <w:rsid w:val="008723B4"/>
    <w:rPr>
      <w:shd w:val="clear" w:color="auto" w:fill="FFFFFF"/>
    </w:rPr>
  </w:style>
  <w:style w:type="character" w:customStyle="1" w:styleId="15ptExact">
    <w:name w:val="Заголовок №1 + 5 pt;Полужирный Exact"/>
    <w:basedOn w:val="1Exact"/>
    <w:rsid w:val="008723B4"/>
    <w:rPr>
      <w:b/>
      <w:bCs/>
      <w:color w:val="000000"/>
      <w:spacing w:val="0"/>
      <w:w w:val="100"/>
      <w:position w:val="0"/>
      <w:sz w:val="10"/>
      <w:szCs w:val="10"/>
      <w:shd w:val="clear" w:color="auto" w:fill="FFFFFF"/>
      <w:lang w:val="ru-RU" w:eastAsia="ru-RU" w:bidi="ru-RU"/>
    </w:rPr>
  </w:style>
  <w:style w:type="character" w:customStyle="1" w:styleId="4Exact">
    <w:name w:val="Основной текст (4) Exact"/>
    <w:basedOn w:val="a0"/>
    <w:link w:val="4"/>
    <w:rsid w:val="008723B4"/>
    <w:rPr>
      <w:sz w:val="21"/>
      <w:szCs w:val="21"/>
      <w:shd w:val="clear" w:color="auto" w:fill="FFFFFF"/>
    </w:rPr>
  </w:style>
  <w:style w:type="character" w:customStyle="1" w:styleId="445ptExact">
    <w:name w:val="Основной текст (4) + 4;5 pt;Полужирный Exact"/>
    <w:basedOn w:val="4Exact"/>
    <w:rsid w:val="008723B4"/>
    <w:rPr>
      <w:b/>
      <w:bCs/>
      <w:color w:val="000000"/>
      <w:spacing w:val="0"/>
      <w:w w:val="100"/>
      <w:position w:val="0"/>
      <w:sz w:val="9"/>
      <w:szCs w:val="9"/>
      <w:shd w:val="clear" w:color="auto" w:fill="FFFFFF"/>
      <w:lang w:val="ru-RU" w:eastAsia="ru-RU" w:bidi="ru-RU"/>
    </w:rPr>
  </w:style>
  <w:style w:type="character" w:customStyle="1" w:styleId="5Exact">
    <w:name w:val="Основной текст (5) Exact"/>
    <w:basedOn w:val="a0"/>
    <w:link w:val="5"/>
    <w:rsid w:val="008723B4"/>
    <w:rPr>
      <w:sz w:val="21"/>
      <w:szCs w:val="21"/>
      <w:shd w:val="clear" w:color="auto" w:fill="FFFFFF"/>
    </w:rPr>
  </w:style>
  <w:style w:type="character" w:customStyle="1" w:styleId="5LucidaSansUnicode8ptExact">
    <w:name w:val="Основной текст (5) + Lucida Sans Unicode;8 pt Exact"/>
    <w:basedOn w:val="5Exact"/>
    <w:rsid w:val="008723B4"/>
    <w:rPr>
      <w:rFonts w:ascii="Lucida Sans Unicode" w:eastAsia="Lucida Sans Unicode" w:hAnsi="Lucida Sans Unicode" w:cs="Lucida Sans Unicode"/>
      <w:color w:val="000000"/>
      <w:spacing w:val="0"/>
      <w:w w:val="100"/>
      <w:position w:val="0"/>
      <w:sz w:val="16"/>
      <w:szCs w:val="16"/>
      <w:shd w:val="clear" w:color="auto" w:fill="FFFFFF"/>
      <w:lang w:val="ru-RU" w:eastAsia="ru-RU" w:bidi="ru-RU"/>
    </w:rPr>
  </w:style>
  <w:style w:type="paragraph" w:customStyle="1" w:styleId="12">
    <w:name w:val="Заголовок №1"/>
    <w:basedOn w:val="a"/>
    <w:link w:val="1Exact"/>
    <w:rsid w:val="008723B4"/>
    <w:pPr>
      <w:widowControl w:val="0"/>
      <w:shd w:val="clear" w:color="auto" w:fill="FFFFFF"/>
      <w:spacing w:line="0" w:lineRule="atLeast"/>
      <w:ind w:firstLine="0"/>
      <w:outlineLvl w:val="0"/>
    </w:pPr>
    <w:rPr>
      <w:sz w:val="20"/>
    </w:rPr>
  </w:style>
  <w:style w:type="paragraph" w:customStyle="1" w:styleId="4">
    <w:name w:val="Основной текст (4)"/>
    <w:basedOn w:val="a"/>
    <w:link w:val="4Exact"/>
    <w:rsid w:val="008723B4"/>
    <w:pPr>
      <w:widowControl w:val="0"/>
      <w:shd w:val="clear" w:color="auto" w:fill="FFFFFF"/>
      <w:spacing w:line="0" w:lineRule="atLeast"/>
      <w:ind w:firstLine="0"/>
    </w:pPr>
    <w:rPr>
      <w:sz w:val="21"/>
      <w:szCs w:val="21"/>
    </w:rPr>
  </w:style>
  <w:style w:type="paragraph" w:customStyle="1" w:styleId="5">
    <w:name w:val="Основной текст (5)"/>
    <w:basedOn w:val="a"/>
    <w:link w:val="5Exact"/>
    <w:rsid w:val="008723B4"/>
    <w:pPr>
      <w:widowControl w:val="0"/>
      <w:shd w:val="clear" w:color="auto" w:fill="FFFFFF"/>
      <w:spacing w:line="0" w:lineRule="atLeast"/>
      <w:ind w:firstLine="0"/>
    </w:pPr>
    <w:rPr>
      <w:sz w:val="21"/>
      <w:szCs w:val="21"/>
    </w:rPr>
  </w:style>
  <w:style w:type="character" w:customStyle="1" w:styleId="211pt">
    <w:name w:val="Основной текст (2) + 11 pt;Не полужирный"/>
    <w:basedOn w:val="a0"/>
    <w:rsid w:val="007B48D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3">
    <w:name w:val="Верхний колонтитул Знак1"/>
    <w:basedOn w:val="a0"/>
    <w:uiPriority w:val="99"/>
    <w:semiHidden/>
    <w:rsid w:val="00C131D8"/>
  </w:style>
  <w:style w:type="character" w:customStyle="1" w:styleId="14">
    <w:name w:val="Нижний колонтитул Знак1"/>
    <w:basedOn w:val="a0"/>
    <w:uiPriority w:val="99"/>
    <w:semiHidden/>
    <w:rsid w:val="00C131D8"/>
  </w:style>
  <w:style w:type="character" w:customStyle="1" w:styleId="2105pt">
    <w:name w:val="Основной текст (2) + 10;5 pt;Полужирный"/>
    <w:basedOn w:val="25"/>
    <w:rsid w:val="00C131D8"/>
    <w:rPr>
      <w:rFonts w:ascii="Sylfaen" w:eastAsia="Sylfaen" w:hAnsi="Sylfaen" w:cs="Sylfae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10pt">
    <w:name w:val="Основной текст (2) + 10 pt;Не полужирный"/>
    <w:basedOn w:val="25"/>
    <w:rsid w:val="00C131D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2105pt0">
    <w:name w:val="Основной текст (2) + 10;5 pt"/>
    <w:basedOn w:val="25"/>
    <w:rsid w:val="00C131D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paragraph" w:customStyle="1" w:styleId="210">
    <w:name w:val="Основной текст (2)1"/>
    <w:basedOn w:val="a"/>
    <w:rsid w:val="00C131D8"/>
    <w:pPr>
      <w:widowControl w:val="0"/>
      <w:shd w:val="clear" w:color="auto" w:fill="FFFFFF"/>
      <w:spacing w:after="60" w:line="0" w:lineRule="atLeast"/>
      <w:ind w:firstLine="0"/>
      <w:jc w:val="both"/>
    </w:pPr>
    <w:rPr>
      <w:rFonts w:ascii="Sylfaen" w:eastAsia="Sylfaen" w:hAnsi="Sylfaen" w:cs="Sylfaen"/>
      <w:color w:val="000000"/>
      <w:sz w:val="20"/>
      <w:lang w:bidi="ru-RU"/>
    </w:rPr>
  </w:style>
  <w:style w:type="character" w:customStyle="1" w:styleId="210pt0">
    <w:name w:val="Основной текст (2) + 10 pt;Полужирный"/>
    <w:basedOn w:val="25"/>
    <w:rsid w:val="00A62EB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paragraph" w:customStyle="1" w:styleId="27">
    <w:name w:val="заголовок 2"/>
    <w:basedOn w:val="a"/>
    <w:next w:val="a"/>
    <w:rsid w:val="00D71BE6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9">
    <w:name w:val="Block Text"/>
    <w:basedOn w:val="a"/>
    <w:rsid w:val="00D71BE6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D71BE6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5">
    <w:name w:val="Body Text Indent 3"/>
    <w:basedOn w:val="a"/>
    <w:link w:val="36"/>
    <w:rsid w:val="00D71BE6"/>
    <w:pPr>
      <w:spacing w:after="120"/>
      <w:ind w:left="283" w:firstLine="0"/>
    </w:pPr>
    <w:rPr>
      <w:sz w:val="16"/>
      <w:szCs w:val="16"/>
    </w:rPr>
  </w:style>
  <w:style w:type="character" w:customStyle="1" w:styleId="36">
    <w:name w:val="Основной текст с отступом 3 Знак"/>
    <w:basedOn w:val="a0"/>
    <w:link w:val="35"/>
    <w:rsid w:val="00D71BE6"/>
    <w:rPr>
      <w:sz w:val="16"/>
      <w:szCs w:val="16"/>
    </w:rPr>
  </w:style>
  <w:style w:type="character" w:styleId="afa">
    <w:name w:val="Subtle Emphasis"/>
    <w:uiPriority w:val="19"/>
    <w:qFormat/>
    <w:rsid w:val="00D71BE6"/>
    <w:rPr>
      <w:i/>
      <w:iCs/>
      <w:color w:val="404040"/>
    </w:rPr>
  </w:style>
  <w:style w:type="paragraph" w:styleId="afb">
    <w:name w:val="Normal (Web)"/>
    <w:basedOn w:val="a"/>
    <w:rsid w:val="00D71BE6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paragraph" w:customStyle="1" w:styleId="xl63">
    <w:name w:val="xl63"/>
    <w:basedOn w:val="a"/>
    <w:rsid w:val="00D71BE6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D71BE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D71BE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D71BE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D71BE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D71BE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D71BE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D71BE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D71BE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D71BE6"/>
    <w:pPr>
      <w:spacing w:before="100" w:beforeAutospacing="1" w:after="100" w:afterAutospacing="1"/>
      <w:ind w:firstLine="0"/>
      <w:jc w:val="center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nhideWhenUsed="0" w:qFormat="1"/>
    <w:lsdException w:name="HTML Preformatted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BF7"/>
    <w:pPr>
      <w:ind w:firstLine="709"/>
    </w:pPr>
    <w:rPr>
      <w:sz w:val="26"/>
    </w:rPr>
  </w:style>
  <w:style w:type="paragraph" w:styleId="2">
    <w:name w:val="heading 2"/>
    <w:basedOn w:val="a"/>
    <w:next w:val="a"/>
    <w:link w:val="20"/>
    <w:unhideWhenUsed/>
    <w:qFormat/>
    <w:rsid w:val="006115A7"/>
    <w:pPr>
      <w:keepNext/>
      <w:ind w:firstLine="0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6115A7"/>
    <w:pPr>
      <w:keepNext/>
      <w:ind w:firstLine="0"/>
      <w:jc w:val="both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rsid w:val="00AC7BF7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rsid w:val="00AC7BF7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rsid w:val="00AC7BF7"/>
    <w:pPr>
      <w:tabs>
        <w:tab w:val="center" w:pos="4153"/>
        <w:tab w:val="right" w:pos="8306"/>
      </w:tabs>
    </w:pPr>
  </w:style>
  <w:style w:type="character" w:styleId="a9">
    <w:name w:val="page number"/>
    <w:basedOn w:val="a0"/>
    <w:rsid w:val="00AC7BF7"/>
  </w:style>
  <w:style w:type="paragraph" w:styleId="aa">
    <w:name w:val="caption"/>
    <w:basedOn w:val="a"/>
    <w:next w:val="a"/>
    <w:qFormat/>
    <w:rsid w:val="00AC7BF7"/>
    <w:pPr>
      <w:jc w:val="center"/>
    </w:pPr>
    <w:rPr>
      <w:b/>
      <w:sz w:val="28"/>
    </w:rPr>
  </w:style>
  <w:style w:type="paragraph" w:styleId="21">
    <w:name w:val="Body Text 2"/>
    <w:basedOn w:val="a"/>
    <w:link w:val="22"/>
    <w:rsid w:val="00AC7BF7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rsid w:val="00AC7BF7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rsid w:val="00AC7BF7"/>
    <w:pPr>
      <w:jc w:val="left"/>
    </w:pPr>
    <w:rPr>
      <w:sz w:val="16"/>
    </w:rPr>
  </w:style>
  <w:style w:type="paragraph" w:customStyle="1" w:styleId="ad">
    <w:name w:val="Адресат"/>
    <w:basedOn w:val="a"/>
    <w:rsid w:val="00AC7BF7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rsid w:val="00AC7BF7"/>
    <w:pPr>
      <w:tabs>
        <w:tab w:val="left" w:pos="7371"/>
      </w:tabs>
      <w:spacing w:before="120"/>
      <w:ind w:firstLine="0"/>
    </w:pPr>
    <w:rPr>
      <w:sz w:val="28"/>
    </w:rPr>
  </w:style>
  <w:style w:type="character" w:styleId="ae">
    <w:name w:val="Hyperlink"/>
    <w:uiPriority w:val="99"/>
    <w:unhideWhenUsed/>
    <w:rsid w:val="006115A7"/>
    <w:rPr>
      <w:color w:val="0000FF"/>
      <w:u w:val="single"/>
    </w:rPr>
  </w:style>
  <w:style w:type="character" w:customStyle="1" w:styleId="20">
    <w:name w:val="Заголовок 2 Знак"/>
    <w:link w:val="2"/>
    <w:rsid w:val="006115A7"/>
    <w:rPr>
      <w:b/>
      <w:sz w:val="28"/>
    </w:rPr>
  </w:style>
  <w:style w:type="character" w:customStyle="1" w:styleId="30">
    <w:name w:val="Заголовок 3 Знак"/>
    <w:link w:val="3"/>
    <w:rsid w:val="006115A7"/>
    <w:rPr>
      <w:sz w:val="24"/>
    </w:rPr>
  </w:style>
  <w:style w:type="character" w:customStyle="1" w:styleId="a6">
    <w:name w:val="Верхний колонтитул Знак"/>
    <w:link w:val="a5"/>
    <w:uiPriority w:val="99"/>
    <w:rsid w:val="006115A7"/>
    <w:rPr>
      <w:b/>
      <w:caps/>
      <w:sz w:val="28"/>
    </w:rPr>
  </w:style>
  <w:style w:type="character" w:customStyle="1" w:styleId="a4">
    <w:name w:val="Основной текст Знак"/>
    <w:link w:val="a3"/>
    <w:rsid w:val="006115A7"/>
    <w:rPr>
      <w:sz w:val="22"/>
    </w:rPr>
  </w:style>
  <w:style w:type="paragraph" w:customStyle="1" w:styleId="ConsPlusTitle">
    <w:name w:val="ConsPlusTitle"/>
    <w:uiPriority w:val="99"/>
    <w:rsid w:val="006115A7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6115A7"/>
    <w:pPr>
      <w:autoSpaceDE w:val="0"/>
      <w:autoSpaceDN w:val="0"/>
      <w:adjustRightInd w:val="0"/>
    </w:pPr>
    <w:rPr>
      <w:sz w:val="26"/>
      <w:szCs w:val="26"/>
    </w:rPr>
  </w:style>
  <w:style w:type="character" w:styleId="af">
    <w:name w:val="Strong"/>
    <w:uiPriority w:val="22"/>
    <w:qFormat/>
    <w:rsid w:val="006115A7"/>
    <w:rPr>
      <w:b/>
      <w:bCs/>
    </w:rPr>
  </w:style>
  <w:style w:type="paragraph" w:styleId="af0">
    <w:name w:val="Balloon Text"/>
    <w:basedOn w:val="a"/>
    <w:link w:val="af1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8">
    <w:name w:val="Нижний колонтитул Знак"/>
    <w:link w:val="a7"/>
    <w:rsid w:val="004345B1"/>
    <w:rPr>
      <w:sz w:val="26"/>
    </w:rPr>
  </w:style>
  <w:style w:type="paragraph" w:customStyle="1" w:styleId="ConsPlusNormal">
    <w:name w:val="ConsPlusNormal"/>
    <w:link w:val="ConsPlusNormal0"/>
    <w:qFormat/>
    <w:rsid w:val="004566AA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rsid w:val="007B0E3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2">
    <w:name w:val="List Paragraph"/>
    <w:basedOn w:val="a"/>
    <w:uiPriority w:val="34"/>
    <w:qFormat/>
    <w:rsid w:val="00B56AD0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9F7A38"/>
  </w:style>
  <w:style w:type="table" w:styleId="af3">
    <w:name w:val="Table Grid"/>
    <w:basedOn w:val="a1"/>
    <w:uiPriority w:val="59"/>
    <w:rsid w:val="009F7A38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No Spacing"/>
    <w:uiPriority w:val="1"/>
    <w:qFormat/>
    <w:rsid w:val="009F7A38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32">
    <w:name w:val="Основной текст 3 Знак"/>
    <w:basedOn w:val="a0"/>
    <w:link w:val="31"/>
    <w:rsid w:val="005B2D28"/>
    <w:rPr>
      <w:sz w:val="28"/>
    </w:rPr>
  </w:style>
  <w:style w:type="numbering" w:customStyle="1" w:styleId="23">
    <w:name w:val="Нет списка2"/>
    <w:next w:val="a2"/>
    <w:uiPriority w:val="99"/>
    <w:semiHidden/>
    <w:unhideWhenUsed/>
    <w:rsid w:val="00C03F91"/>
  </w:style>
  <w:style w:type="paragraph" w:customStyle="1" w:styleId="Default">
    <w:name w:val="Default"/>
    <w:rsid w:val="00C03F91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33">
    <w:name w:val="Основной текст (3)_"/>
    <w:link w:val="34"/>
    <w:rsid w:val="00C03F91"/>
    <w:rPr>
      <w:sz w:val="23"/>
      <w:szCs w:val="23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03F91"/>
    <w:pPr>
      <w:shd w:val="clear" w:color="auto" w:fill="FFFFFF"/>
      <w:spacing w:before="480" w:after="360" w:line="0" w:lineRule="atLeast"/>
      <w:ind w:firstLine="0"/>
    </w:pPr>
    <w:rPr>
      <w:sz w:val="23"/>
      <w:szCs w:val="23"/>
      <w:shd w:val="clear" w:color="auto" w:fill="FFFFFF"/>
    </w:rPr>
  </w:style>
  <w:style w:type="character" w:customStyle="1" w:styleId="10">
    <w:name w:val="Основной текст1"/>
    <w:basedOn w:val="a0"/>
    <w:rsid w:val="00C03F91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af5">
    <w:name w:val="Основной текст_"/>
    <w:basedOn w:val="a0"/>
    <w:link w:val="24"/>
    <w:rsid w:val="00C03F91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24">
    <w:name w:val="Основной текст2"/>
    <w:basedOn w:val="a"/>
    <w:link w:val="af5"/>
    <w:rsid w:val="00C03F91"/>
    <w:pPr>
      <w:shd w:val="clear" w:color="auto" w:fill="FFFFFF"/>
      <w:spacing w:line="0" w:lineRule="atLeast"/>
      <w:ind w:firstLine="0"/>
    </w:pPr>
    <w:rPr>
      <w:rFonts w:ascii="Segoe UI" w:eastAsia="Segoe UI" w:hAnsi="Segoe UI" w:cs="Segoe UI"/>
      <w:sz w:val="19"/>
      <w:szCs w:val="19"/>
    </w:rPr>
  </w:style>
  <w:style w:type="paragraph" w:customStyle="1" w:styleId="11">
    <w:name w:val="Знак1 Знак Знак Знак"/>
    <w:basedOn w:val="a"/>
    <w:rsid w:val="00D9008E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6">
    <w:name w:val="Body Text Indent"/>
    <w:basedOn w:val="a"/>
    <w:link w:val="af7"/>
    <w:rsid w:val="00D9008E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rsid w:val="00D9008E"/>
    <w:rPr>
      <w:sz w:val="26"/>
    </w:rPr>
  </w:style>
  <w:style w:type="character" w:customStyle="1" w:styleId="ConsPlusNormal0">
    <w:name w:val="ConsPlusNormal Знак"/>
    <w:link w:val="ConsPlusNormal"/>
    <w:locked/>
    <w:rsid w:val="00EA3447"/>
    <w:rPr>
      <w:rFonts w:ascii="Arial" w:hAnsi="Arial"/>
      <w:snapToGrid w:val="0"/>
    </w:rPr>
  </w:style>
  <w:style w:type="character" w:styleId="af8">
    <w:name w:val="FollowedHyperlink"/>
    <w:basedOn w:val="a0"/>
    <w:uiPriority w:val="99"/>
    <w:unhideWhenUsed/>
    <w:rsid w:val="00C50EE9"/>
    <w:rPr>
      <w:color w:val="800080" w:themeColor="followedHyperlink"/>
      <w:u w:val="single"/>
    </w:rPr>
  </w:style>
  <w:style w:type="paragraph" w:customStyle="1" w:styleId="ConsPlusDocList">
    <w:name w:val="ConsPlusDocList"/>
    <w:rsid w:val="00C50EE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C50EE9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C50EE9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C50EE9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Firstlineindent">
    <w:name w:val="First line indent"/>
    <w:basedOn w:val="a"/>
    <w:rsid w:val="00C13239"/>
    <w:pPr>
      <w:widowControl w:val="0"/>
      <w:suppressAutoHyphens/>
      <w:autoSpaceDN w:val="0"/>
      <w:jc w:val="both"/>
    </w:pPr>
    <w:rPr>
      <w:rFonts w:eastAsia="Lucida Sans Unicode" w:cs="Mangal"/>
      <w:kern w:val="3"/>
      <w:sz w:val="21"/>
      <w:szCs w:val="24"/>
      <w:lang w:eastAsia="zh-CN" w:bidi="hi-IN"/>
    </w:rPr>
  </w:style>
  <w:style w:type="character" w:customStyle="1" w:styleId="doccaption">
    <w:name w:val="doccaption"/>
    <w:basedOn w:val="a0"/>
    <w:rsid w:val="00C13239"/>
  </w:style>
  <w:style w:type="character" w:customStyle="1" w:styleId="pagesindoccount">
    <w:name w:val="pagesindoccount"/>
    <w:basedOn w:val="a0"/>
    <w:rsid w:val="00CD45DE"/>
  </w:style>
  <w:style w:type="table" w:customStyle="1" w:styleId="TableNormal">
    <w:name w:val="Table Normal"/>
    <w:uiPriority w:val="2"/>
    <w:semiHidden/>
    <w:unhideWhenUsed/>
    <w:qFormat/>
    <w:rsid w:val="00AD3FEE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AD3FEE"/>
    <w:pPr>
      <w:widowControl w:val="0"/>
      <w:autoSpaceDE w:val="0"/>
      <w:autoSpaceDN w:val="0"/>
      <w:spacing w:before="94"/>
      <w:ind w:right="204" w:firstLine="0"/>
      <w:jc w:val="center"/>
    </w:pPr>
    <w:rPr>
      <w:rFonts w:ascii="Calibri" w:eastAsia="Calibri" w:hAnsi="Calibri" w:cs="Calibri"/>
      <w:sz w:val="22"/>
      <w:szCs w:val="22"/>
      <w:lang w:bidi="ru-RU"/>
    </w:rPr>
  </w:style>
  <w:style w:type="paragraph" w:styleId="HTML">
    <w:name w:val="HTML Preformatted"/>
    <w:basedOn w:val="a"/>
    <w:link w:val="HTML0"/>
    <w:uiPriority w:val="99"/>
    <w:unhideWhenUsed/>
    <w:rsid w:val="00225B4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0"/>
    <w:link w:val="HTML"/>
    <w:uiPriority w:val="99"/>
    <w:rsid w:val="00225B4E"/>
    <w:rPr>
      <w:rFonts w:ascii="Courier New" w:hAnsi="Courier New" w:cs="Courier New"/>
    </w:rPr>
  </w:style>
  <w:style w:type="character" w:customStyle="1" w:styleId="22">
    <w:name w:val="Основной текст 2 Знак"/>
    <w:basedOn w:val="a0"/>
    <w:link w:val="21"/>
    <w:rsid w:val="0057229A"/>
    <w:rPr>
      <w:sz w:val="26"/>
    </w:rPr>
  </w:style>
  <w:style w:type="character" w:customStyle="1" w:styleId="25">
    <w:name w:val="Основной текст (2)_"/>
    <w:basedOn w:val="a0"/>
    <w:rsid w:val="008723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6">
    <w:name w:val="Основной текст (2)"/>
    <w:basedOn w:val="25"/>
    <w:rsid w:val="008723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Exact">
    <w:name w:val="Основной текст (2) Exact"/>
    <w:basedOn w:val="a0"/>
    <w:rsid w:val="008723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Exact">
    <w:name w:val="Заголовок №1 Exact"/>
    <w:basedOn w:val="a0"/>
    <w:link w:val="12"/>
    <w:rsid w:val="008723B4"/>
    <w:rPr>
      <w:shd w:val="clear" w:color="auto" w:fill="FFFFFF"/>
    </w:rPr>
  </w:style>
  <w:style w:type="character" w:customStyle="1" w:styleId="15ptExact">
    <w:name w:val="Заголовок №1 + 5 pt;Полужирный Exact"/>
    <w:basedOn w:val="1Exact"/>
    <w:rsid w:val="008723B4"/>
    <w:rPr>
      <w:b/>
      <w:bCs/>
      <w:color w:val="000000"/>
      <w:spacing w:val="0"/>
      <w:w w:val="100"/>
      <w:position w:val="0"/>
      <w:sz w:val="10"/>
      <w:szCs w:val="10"/>
      <w:shd w:val="clear" w:color="auto" w:fill="FFFFFF"/>
      <w:lang w:val="ru-RU" w:eastAsia="ru-RU" w:bidi="ru-RU"/>
    </w:rPr>
  </w:style>
  <w:style w:type="character" w:customStyle="1" w:styleId="4Exact">
    <w:name w:val="Основной текст (4) Exact"/>
    <w:basedOn w:val="a0"/>
    <w:link w:val="4"/>
    <w:rsid w:val="008723B4"/>
    <w:rPr>
      <w:sz w:val="21"/>
      <w:szCs w:val="21"/>
      <w:shd w:val="clear" w:color="auto" w:fill="FFFFFF"/>
    </w:rPr>
  </w:style>
  <w:style w:type="character" w:customStyle="1" w:styleId="445ptExact">
    <w:name w:val="Основной текст (4) + 4;5 pt;Полужирный Exact"/>
    <w:basedOn w:val="4Exact"/>
    <w:rsid w:val="008723B4"/>
    <w:rPr>
      <w:b/>
      <w:bCs/>
      <w:color w:val="000000"/>
      <w:spacing w:val="0"/>
      <w:w w:val="100"/>
      <w:position w:val="0"/>
      <w:sz w:val="9"/>
      <w:szCs w:val="9"/>
      <w:shd w:val="clear" w:color="auto" w:fill="FFFFFF"/>
      <w:lang w:val="ru-RU" w:eastAsia="ru-RU" w:bidi="ru-RU"/>
    </w:rPr>
  </w:style>
  <w:style w:type="character" w:customStyle="1" w:styleId="5Exact">
    <w:name w:val="Основной текст (5) Exact"/>
    <w:basedOn w:val="a0"/>
    <w:link w:val="5"/>
    <w:rsid w:val="008723B4"/>
    <w:rPr>
      <w:sz w:val="21"/>
      <w:szCs w:val="21"/>
      <w:shd w:val="clear" w:color="auto" w:fill="FFFFFF"/>
    </w:rPr>
  </w:style>
  <w:style w:type="character" w:customStyle="1" w:styleId="5LucidaSansUnicode8ptExact">
    <w:name w:val="Основной текст (5) + Lucida Sans Unicode;8 pt Exact"/>
    <w:basedOn w:val="5Exact"/>
    <w:rsid w:val="008723B4"/>
    <w:rPr>
      <w:rFonts w:ascii="Lucida Sans Unicode" w:eastAsia="Lucida Sans Unicode" w:hAnsi="Lucida Sans Unicode" w:cs="Lucida Sans Unicode"/>
      <w:color w:val="000000"/>
      <w:spacing w:val="0"/>
      <w:w w:val="100"/>
      <w:position w:val="0"/>
      <w:sz w:val="16"/>
      <w:szCs w:val="16"/>
      <w:shd w:val="clear" w:color="auto" w:fill="FFFFFF"/>
      <w:lang w:val="ru-RU" w:eastAsia="ru-RU" w:bidi="ru-RU"/>
    </w:rPr>
  </w:style>
  <w:style w:type="paragraph" w:customStyle="1" w:styleId="12">
    <w:name w:val="Заголовок №1"/>
    <w:basedOn w:val="a"/>
    <w:link w:val="1Exact"/>
    <w:rsid w:val="008723B4"/>
    <w:pPr>
      <w:widowControl w:val="0"/>
      <w:shd w:val="clear" w:color="auto" w:fill="FFFFFF"/>
      <w:spacing w:line="0" w:lineRule="atLeast"/>
      <w:ind w:firstLine="0"/>
      <w:outlineLvl w:val="0"/>
    </w:pPr>
    <w:rPr>
      <w:sz w:val="20"/>
    </w:rPr>
  </w:style>
  <w:style w:type="paragraph" w:customStyle="1" w:styleId="4">
    <w:name w:val="Основной текст (4)"/>
    <w:basedOn w:val="a"/>
    <w:link w:val="4Exact"/>
    <w:rsid w:val="008723B4"/>
    <w:pPr>
      <w:widowControl w:val="0"/>
      <w:shd w:val="clear" w:color="auto" w:fill="FFFFFF"/>
      <w:spacing w:line="0" w:lineRule="atLeast"/>
      <w:ind w:firstLine="0"/>
    </w:pPr>
    <w:rPr>
      <w:sz w:val="21"/>
      <w:szCs w:val="21"/>
    </w:rPr>
  </w:style>
  <w:style w:type="paragraph" w:customStyle="1" w:styleId="5">
    <w:name w:val="Основной текст (5)"/>
    <w:basedOn w:val="a"/>
    <w:link w:val="5Exact"/>
    <w:rsid w:val="008723B4"/>
    <w:pPr>
      <w:widowControl w:val="0"/>
      <w:shd w:val="clear" w:color="auto" w:fill="FFFFFF"/>
      <w:spacing w:line="0" w:lineRule="atLeast"/>
      <w:ind w:firstLine="0"/>
    </w:pPr>
    <w:rPr>
      <w:sz w:val="21"/>
      <w:szCs w:val="21"/>
    </w:rPr>
  </w:style>
  <w:style w:type="character" w:customStyle="1" w:styleId="211pt">
    <w:name w:val="Основной текст (2) + 11 pt;Не полужирный"/>
    <w:basedOn w:val="a0"/>
    <w:rsid w:val="007B48D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3">
    <w:name w:val="Верхний колонтитул Знак1"/>
    <w:basedOn w:val="a0"/>
    <w:uiPriority w:val="99"/>
    <w:semiHidden/>
    <w:rsid w:val="00C131D8"/>
  </w:style>
  <w:style w:type="character" w:customStyle="1" w:styleId="14">
    <w:name w:val="Нижний колонтитул Знак1"/>
    <w:basedOn w:val="a0"/>
    <w:uiPriority w:val="99"/>
    <w:semiHidden/>
    <w:rsid w:val="00C131D8"/>
  </w:style>
  <w:style w:type="character" w:customStyle="1" w:styleId="2105pt">
    <w:name w:val="Основной текст (2) + 10;5 pt;Полужирный"/>
    <w:basedOn w:val="25"/>
    <w:rsid w:val="00C131D8"/>
    <w:rPr>
      <w:rFonts w:ascii="Sylfaen" w:eastAsia="Sylfaen" w:hAnsi="Sylfaen" w:cs="Sylfae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10pt">
    <w:name w:val="Основной текст (2) + 10 pt;Не полужирный"/>
    <w:basedOn w:val="25"/>
    <w:rsid w:val="00C131D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2105pt0">
    <w:name w:val="Основной текст (2) + 10;5 pt"/>
    <w:basedOn w:val="25"/>
    <w:rsid w:val="00C131D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paragraph" w:customStyle="1" w:styleId="210">
    <w:name w:val="Основной текст (2)1"/>
    <w:basedOn w:val="a"/>
    <w:rsid w:val="00C131D8"/>
    <w:pPr>
      <w:widowControl w:val="0"/>
      <w:shd w:val="clear" w:color="auto" w:fill="FFFFFF"/>
      <w:spacing w:after="60" w:line="0" w:lineRule="atLeast"/>
      <w:ind w:firstLine="0"/>
      <w:jc w:val="both"/>
    </w:pPr>
    <w:rPr>
      <w:rFonts w:ascii="Sylfaen" w:eastAsia="Sylfaen" w:hAnsi="Sylfaen" w:cs="Sylfaen"/>
      <w:color w:val="000000"/>
      <w:sz w:val="20"/>
      <w:lang w:bidi="ru-RU"/>
    </w:rPr>
  </w:style>
  <w:style w:type="character" w:customStyle="1" w:styleId="210pt0">
    <w:name w:val="Основной текст (2) + 10 pt;Полужирный"/>
    <w:basedOn w:val="25"/>
    <w:rsid w:val="00A62EB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paragraph" w:customStyle="1" w:styleId="27">
    <w:name w:val="заголовок 2"/>
    <w:basedOn w:val="a"/>
    <w:next w:val="a"/>
    <w:rsid w:val="00D71BE6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9">
    <w:name w:val="Block Text"/>
    <w:basedOn w:val="a"/>
    <w:rsid w:val="00D71BE6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D71BE6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5">
    <w:name w:val="Body Text Indent 3"/>
    <w:basedOn w:val="a"/>
    <w:link w:val="36"/>
    <w:rsid w:val="00D71BE6"/>
    <w:pPr>
      <w:spacing w:after="120"/>
      <w:ind w:left="283" w:firstLine="0"/>
    </w:pPr>
    <w:rPr>
      <w:sz w:val="16"/>
      <w:szCs w:val="16"/>
    </w:rPr>
  </w:style>
  <w:style w:type="character" w:customStyle="1" w:styleId="36">
    <w:name w:val="Основной текст с отступом 3 Знак"/>
    <w:basedOn w:val="a0"/>
    <w:link w:val="35"/>
    <w:rsid w:val="00D71BE6"/>
    <w:rPr>
      <w:sz w:val="16"/>
      <w:szCs w:val="16"/>
    </w:rPr>
  </w:style>
  <w:style w:type="character" w:styleId="afa">
    <w:name w:val="Subtle Emphasis"/>
    <w:uiPriority w:val="19"/>
    <w:qFormat/>
    <w:rsid w:val="00D71BE6"/>
    <w:rPr>
      <w:i/>
      <w:iCs/>
      <w:color w:val="404040"/>
    </w:rPr>
  </w:style>
  <w:style w:type="paragraph" w:styleId="afb">
    <w:name w:val="Normal (Web)"/>
    <w:basedOn w:val="a"/>
    <w:rsid w:val="00D71BE6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paragraph" w:customStyle="1" w:styleId="xl63">
    <w:name w:val="xl63"/>
    <w:basedOn w:val="a"/>
    <w:rsid w:val="00D71BE6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D71BE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D71BE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D71BE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D71BE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D71BE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D71BE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D71BE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D71BE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D71BE6"/>
    <w:pPr>
      <w:spacing w:before="100" w:beforeAutospacing="1" w:after="100" w:afterAutospacing="1"/>
      <w:ind w:firstLine="0"/>
      <w:jc w:val="center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6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7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3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0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1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1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3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4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%20+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84B447-FE42-4120-9CDD-4BB278325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 +</Template>
  <TotalTime>18</TotalTime>
  <Pages>50</Pages>
  <Words>8355</Words>
  <Characters>61081</Characters>
  <Application>Microsoft Office Word</Application>
  <DocSecurity>0</DocSecurity>
  <Lines>509</Lines>
  <Paragraphs>138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69298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Любовь Ивановна Самошкина</cp:lastModifiedBy>
  <cp:revision>7</cp:revision>
  <cp:lastPrinted>2021-12-14T06:39:00Z</cp:lastPrinted>
  <dcterms:created xsi:type="dcterms:W3CDTF">2021-12-14T02:44:00Z</dcterms:created>
  <dcterms:modified xsi:type="dcterms:W3CDTF">2021-12-14T06:41:00Z</dcterms:modified>
</cp:coreProperties>
</file>