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8C5" w:rsidRPr="00F23CB5" w:rsidRDefault="00F0575A" w:rsidP="00F23CB5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</w:t>
      </w:r>
      <w:r w:rsidR="00FB662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к</w:t>
      </w:r>
      <w:r w:rsidR="007F567D"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омиссия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должностей, </w:t>
      </w:r>
      <w:r w:rsidR="007C4BD2" w:rsidRPr="00F23CB5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C7665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F23CB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6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F23CB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августа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</w:t>
      </w:r>
      <w:r w:rsidR="00F23CB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20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7F567D" w:rsidRPr="00F23CB5" w:rsidRDefault="007F567D" w:rsidP="00F23CB5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F0575A" w:rsidRPr="00F23CB5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Конкурс </w:t>
      </w:r>
      <w:r w:rsidR="00F23CB5" w:rsidRPr="00F23CB5">
        <w:rPr>
          <w:rFonts w:ascii="PT Astra Serif" w:hAnsi="PT Astra Serif"/>
          <w:sz w:val="28"/>
          <w:szCs w:val="28"/>
        </w:rPr>
        <w:t>на включение в кадровый резерв Департамента государственного заказа Томской области для замещения должностей государственной гражданской службы старшей группы признан состоявшимся.</w:t>
      </w:r>
      <w:r w:rsidRPr="00F23CB5">
        <w:rPr>
          <w:rFonts w:ascii="PT Astra Serif" w:hAnsi="PT Astra Serif"/>
          <w:sz w:val="28"/>
          <w:szCs w:val="28"/>
        </w:rPr>
        <w:t xml:space="preserve"> </w:t>
      </w:r>
    </w:p>
    <w:p w:rsidR="007C4BD2" w:rsidRPr="00F23CB5" w:rsidRDefault="007C4BD2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0575A" w:rsidRPr="00F23CB5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>В кадровый резерв Департамента государственного заказа Томской области для замещения должностей государственной гражданской службы</w:t>
      </w:r>
      <w:r w:rsidR="007C4BD2" w:rsidRPr="00F23CB5">
        <w:rPr>
          <w:rFonts w:ascii="PT Astra Serif" w:hAnsi="PT Astra Serif"/>
          <w:sz w:val="28"/>
          <w:szCs w:val="28"/>
        </w:rPr>
        <w:t xml:space="preserve"> Томской области</w:t>
      </w:r>
      <w:r w:rsidRPr="00F23CB5">
        <w:rPr>
          <w:rFonts w:ascii="PT Astra Serif" w:hAnsi="PT Astra Serif"/>
          <w:sz w:val="28"/>
          <w:szCs w:val="28"/>
        </w:rPr>
        <w:t xml:space="preserve"> старшей группы</w:t>
      </w:r>
      <w:r w:rsidR="007C4BD2" w:rsidRPr="00F23CB5">
        <w:rPr>
          <w:rFonts w:ascii="PT Astra Serif" w:hAnsi="PT Astra Serif"/>
          <w:sz w:val="28"/>
          <w:szCs w:val="28"/>
        </w:rPr>
        <w:t xml:space="preserve"> </w:t>
      </w:r>
      <w:r w:rsidRPr="00F23CB5">
        <w:rPr>
          <w:rFonts w:ascii="PT Astra Serif" w:hAnsi="PT Astra Serif"/>
          <w:sz w:val="28"/>
          <w:szCs w:val="28"/>
        </w:rPr>
        <w:t>рекомендованы:</w:t>
      </w:r>
    </w:p>
    <w:p w:rsidR="00F0575A" w:rsidRPr="00F23CB5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BD2" w:rsidRPr="00F23CB5" w:rsidRDefault="00F23CB5" w:rsidP="00F23CB5">
      <w:pPr>
        <w:ind w:firstLine="709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b/>
          <w:sz w:val="28"/>
          <w:szCs w:val="28"/>
        </w:rPr>
        <w:t>Комар Анна Алексеевна</w:t>
      </w:r>
      <w:r w:rsidR="00705FBB" w:rsidRPr="00F23CB5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временно неработающая</w:t>
      </w:r>
      <w:r w:rsidR="00705FBB" w:rsidRPr="00F23CB5">
        <w:rPr>
          <w:rFonts w:ascii="PT Astra Serif" w:hAnsi="PT Astra Serif"/>
          <w:sz w:val="28"/>
          <w:szCs w:val="28"/>
        </w:rPr>
        <w:t>;</w:t>
      </w:r>
    </w:p>
    <w:p w:rsidR="00C76655" w:rsidRPr="00F23CB5" w:rsidRDefault="00F23CB5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Назаренко Анастасия Олеговна</w:t>
      </w:r>
      <w:r w:rsidR="00705FBB" w:rsidRPr="00F23CB5">
        <w:rPr>
          <w:rFonts w:ascii="PT Astra Serif" w:hAnsi="PT Astra Serif"/>
          <w:sz w:val="28"/>
          <w:szCs w:val="28"/>
        </w:rPr>
        <w:t xml:space="preserve">, главный специалист комитета размещения заказов Департамента государственного заказа Томской области; </w:t>
      </w:r>
    </w:p>
    <w:p w:rsidR="00F23CB5" w:rsidRDefault="00F23CB5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Пшеленская Ольга Владимировна</w:t>
      </w:r>
      <w:r w:rsidR="00705FBB" w:rsidRPr="00F23CB5">
        <w:rPr>
          <w:rFonts w:ascii="PT Astra Serif" w:hAnsi="PT Astra Serif"/>
          <w:sz w:val="28"/>
          <w:szCs w:val="28"/>
        </w:rPr>
        <w:t xml:space="preserve">, главный специалист </w:t>
      </w:r>
      <w:r>
        <w:rPr>
          <w:rFonts w:ascii="PT Astra Serif" w:hAnsi="PT Astra Serif"/>
          <w:sz w:val="28"/>
          <w:szCs w:val="28"/>
        </w:rPr>
        <w:t>комитета планирования и аналитической работы</w:t>
      </w:r>
      <w:r w:rsidR="00705FBB" w:rsidRPr="00F23CB5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>
        <w:rPr>
          <w:rFonts w:ascii="PT Astra Serif" w:hAnsi="PT Astra Serif"/>
          <w:sz w:val="28"/>
          <w:szCs w:val="28"/>
        </w:rPr>
        <w:t>;</w:t>
      </w:r>
    </w:p>
    <w:p w:rsidR="00C76655" w:rsidRPr="00F23CB5" w:rsidRDefault="00F23CB5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Щенникова Татьяна Олеговна</w:t>
      </w:r>
      <w:r w:rsidRPr="00F23CB5">
        <w:rPr>
          <w:rFonts w:ascii="PT Astra Serif" w:hAnsi="PT Astra Serif"/>
          <w:sz w:val="28"/>
          <w:szCs w:val="28"/>
        </w:rPr>
        <w:t xml:space="preserve">, главный специалист </w:t>
      </w:r>
      <w:r>
        <w:rPr>
          <w:rFonts w:ascii="PT Astra Serif" w:hAnsi="PT Astra Serif"/>
          <w:sz w:val="28"/>
          <w:szCs w:val="28"/>
        </w:rPr>
        <w:t>комитета планирования и аналитической работы</w:t>
      </w:r>
      <w:r w:rsidRPr="00F23CB5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="00705FBB" w:rsidRPr="00F23CB5">
        <w:rPr>
          <w:rFonts w:ascii="PT Astra Serif" w:hAnsi="PT Astra Serif"/>
          <w:sz w:val="28"/>
          <w:szCs w:val="28"/>
        </w:rPr>
        <w:t>.</w:t>
      </w:r>
    </w:p>
    <w:p w:rsidR="00455E2E" w:rsidRPr="00F23CB5" w:rsidRDefault="00455E2E" w:rsidP="00F0575A">
      <w:pPr>
        <w:jc w:val="both"/>
        <w:rPr>
          <w:rFonts w:ascii="PT Astra Serif" w:hAnsi="PT Astra Serif"/>
          <w:sz w:val="28"/>
          <w:szCs w:val="28"/>
        </w:rPr>
      </w:pPr>
    </w:p>
    <w:p w:rsidR="007F567D" w:rsidRPr="00F23CB5" w:rsidRDefault="007F567D" w:rsidP="00CD0DD3">
      <w:pPr>
        <w:ind w:firstLine="851"/>
        <w:jc w:val="right"/>
        <w:rPr>
          <w:rFonts w:ascii="PT Astra Serif" w:hAnsi="PT Astra Serif"/>
          <w:sz w:val="28"/>
          <w:szCs w:val="28"/>
        </w:rPr>
      </w:pPr>
    </w:p>
    <w:p w:rsidR="007F567D" w:rsidRPr="00F23CB5" w:rsidRDefault="007F567D" w:rsidP="00CD0DD3">
      <w:pPr>
        <w:ind w:firstLine="851"/>
        <w:jc w:val="right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F23CB5" w:rsidRPr="00F23CB5">
        <w:rPr>
          <w:rFonts w:ascii="PT Astra Serif" w:hAnsi="PT Astra Serif"/>
          <w:sz w:val="28"/>
          <w:szCs w:val="28"/>
        </w:rPr>
        <w:t>О.Н.Бобылева</w:t>
      </w:r>
    </w:p>
    <w:p w:rsidR="00CD0DD3" w:rsidRPr="00F23CB5" w:rsidRDefault="00CD0DD3" w:rsidP="007F567D">
      <w:pPr>
        <w:ind w:firstLine="851"/>
        <w:jc w:val="right"/>
        <w:rPr>
          <w:rFonts w:ascii="PT Astra Serif" w:hAnsi="PT Astra Serif"/>
          <w:sz w:val="28"/>
          <w:szCs w:val="28"/>
        </w:rPr>
      </w:pPr>
    </w:p>
    <w:sectPr w:rsidR="00CD0DD3" w:rsidRPr="00F23CB5" w:rsidSect="007F567D">
      <w:pgSz w:w="11906" w:h="16838"/>
      <w:pgMar w:top="71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AFB" w:rsidRDefault="00B54AFB" w:rsidP="00461097">
      <w:r>
        <w:separator/>
      </w:r>
    </w:p>
  </w:endnote>
  <w:endnote w:type="continuationSeparator" w:id="0">
    <w:p w:rsidR="00B54AFB" w:rsidRDefault="00B54AFB" w:rsidP="0046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AFB" w:rsidRDefault="00B54AFB" w:rsidP="00461097">
      <w:r>
        <w:separator/>
      </w:r>
    </w:p>
  </w:footnote>
  <w:footnote w:type="continuationSeparator" w:id="0">
    <w:p w:rsidR="00B54AFB" w:rsidRDefault="00B54AFB" w:rsidP="0046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F2E58"/>
    <w:multiLevelType w:val="hybridMultilevel"/>
    <w:tmpl w:val="954E5B6E"/>
    <w:lvl w:ilvl="0" w:tplc="98EE4D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6906E9C"/>
    <w:multiLevelType w:val="hybridMultilevel"/>
    <w:tmpl w:val="5726BD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96350"/>
    <w:multiLevelType w:val="hybridMultilevel"/>
    <w:tmpl w:val="2F7C1DA6"/>
    <w:lvl w:ilvl="0" w:tplc="048E06C0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05C7D9D"/>
    <w:multiLevelType w:val="hybridMultilevel"/>
    <w:tmpl w:val="B54CD450"/>
    <w:lvl w:ilvl="0" w:tplc="5F64FA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13C4D95"/>
    <w:multiLevelType w:val="hybridMultilevel"/>
    <w:tmpl w:val="50121F9E"/>
    <w:lvl w:ilvl="0" w:tplc="B9F6B3C0">
      <w:start w:val="1"/>
      <w:numFmt w:val="decimal"/>
      <w:lvlText w:val="%1)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A977996"/>
    <w:multiLevelType w:val="hybridMultilevel"/>
    <w:tmpl w:val="2102A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5FE"/>
    <w:rsid w:val="00077C1D"/>
    <w:rsid w:val="000A131F"/>
    <w:rsid w:val="000C045D"/>
    <w:rsid w:val="000E33B4"/>
    <w:rsid w:val="000F5180"/>
    <w:rsid w:val="001110C4"/>
    <w:rsid w:val="00112FDB"/>
    <w:rsid w:val="001545FE"/>
    <w:rsid w:val="00160DCA"/>
    <w:rsid w:val="00170001"/>
    <w:rsid w:val="00184AB5"/>
    <w:rsid w:val="00192282"/>
    <w:rsid w:val="00194D3C"/>
    <w:rsid w:val="001A40B1"/>
    <w:rsid w:val="001D2811"/>
    <w:rsid w:val="00213686"/>
    <w:rsid w:val="00216D1E"/>
    <w:rsid w:val="0022668C"/>
    <w:rsid w:val="00250C36"/>
    <w:rsid w:val="00265791"/>
    <w:rsid w:val="00275ED2"/>
    <w:rsid w:val="00276901"/>
    <w:rsid w:val="002949C3"/>
    <w:rsid w:val="002C0989"/>
    <w:rsid w:val="0031197A"/>
    <w:rsid w:val="00317991"/>
    <w:rsid w:val="00322E23"/>
    <w:rsid w:val="003262B9"/>
    <w:rsid w:val="00337149"/>
    <w:rsid w:val="00346ACF"/>
    <w:rsid w:val="00346AFC"/>
    <w:rsid w:val="003917EB"/>
    <w:rsid w:val="003B346C"/>
    <w:rsid w:val="003C53BB"/>
    <w:rsid w:val="003D1805"/>
    <w:rsid w:val="003E03F7"/>
    <w:rsid w:val="004168B3"/>
    <w:rsid w:val="004242C2"/>
    <w:rsid w:val="00424947"/>
    <w:rsid w:val="00436A45"/>
    <w:rsid w:val="00441965"/>
    <w:rsid w:val="0044327F"/>
    <w:rsid w:val="0044448A"/>
    <w:rsid w:val="00450A05"/>
    <w:rsid w:val="00453AE6"/>
    <w:rsid w:val="00455E2E"/>
    <w:rsid w:val="00461097"/>
    <w:rsid w:val="00482F4A"/>
    <w:rsid w:val="00495ED3"/>
    <w:rsid w:val="00497124"/>
    <w:rsid w:val="004A1912"/>
    <w:rsid w:val="004B7DDB"/>
    <w:rsid w:val="004D199D"/>
    <w:rsid w:val="004D70D9"/>
    <w:rsid w:val="004E3505"/>
    <w:rsid w:val="00526473"/>
    <w:rsid w:val="00550B7A"/>
    <w:rsid w:val="005A72EC"/>
    <w:rsid w:val="005C53B4"/>
    <w:rsid w:val="005D279B"/>
    <w:rsid w:val="005D7E4B"/>
    <w:rsid w:val="005E6D21"/>
    <w:rsid w:val="005F163C"/>
    <w:rsid w:val="006335CA"/>
    <w:rsid w:val="0063684F"/>
    <w:rsid w:val="006672B9"/>
    <w:rsid w:val="006745A6"/>
    <w:rsid w:val="006836B8"/>
    <w:rsid w:val="006B1453"/>
    <w:rsid w:val="006C6974"/>
    <w:rsid w:val="006F1F49"/>
    <w:rsid w:val="00705FBB"/>
    <w:rsid w:val="00797492"/>
    <w:rsid w:val="007C2790"/>
    <w:rsid w:val="007C4BD2"/>
    <w:rsid w:val="007E4A41"/>
    <w:rsid w:val="007F567D"/>
    <w:rsid w:val="00814F19"/>
    <w:rsid w:val="00817A78"/>
    <w:rsid w:val="0085222B"/>
    <w:rsid w:val="00862C8D"/>
    <w:rsid w:val="00880532"/>
    <w:rsid w:val="00892894"/>
    <w:rsid w:val="008960BB"/>
    <w:rsid w:val="008A5A29"/>
    <w:rsid w:val="008D1318"/>
    <w:rsid w:val="008D437C"/>
    <w:rsid w:val="008E47E4"/>
    <w:rsid w:val="008F5800"/>
    <w:rsid w:val="00905440"/>
    <w:rsid w:val="00921C65"/>
    <w:rsid w:val="00922E11"/>
    <w:rsid w:val="009269B2"/>
    <w:rsid w:val="009403AC"/>
    <w:rsid w:val="00976AAE"/>
    <w:rsid w:val="009A17A7"/>
    <w:rsid w:val="009C1683"/>
    <w:rsid w:val="009C363E"/>
    <w:rsid w:val="009C4F1A"/>
    <w:rsid w:val="009F63B8"/>
    <w:rsid w:val="00A06135"/>
    <w:rsid w:val="00A26B14"/>
    <w:rsid w:val="00A3285C"/>
    <w:rsid w:val="00A408E5"/>
    <w:rsid w:val="00A46232"/>
    <w:rsid w:val="00A60232"/>
    <w:rsid w:val="00A83839"/>
    <w:rsid w:val="00A96E71"/>
    <w:rsid w:val="00AB1971"/>
    <w:rsid w:val="00AF69DA"/>
    <w:rsid w:val="00B42353"/>
    <w:rsid w:val="00B470D4"/>
    <w:rsid w:val="00B54AFB"/>
    <w:rsid w:val="00B608EC"/>
    <w:rsid w:val="00B61C70"/>
    <w:rsid w:val="00B757D6"/>
    <w:rsid w:val="00B935FA"/>
    <w:rsid w:val="00B977D4"/>
    <w:rsid w:val="00BA7D87"/>
    <w:rsid w:val="00BB391F"/>
    <w:rsid w:val="00BC4DD0"/>
    <w:rsid w:val="00BC77C4"/>
    <w:rsid w:val="00BD7859"/>
    <w:rsid w:val="00BF12B9"/>
    <w:rsid w:val="00C04A81"/>
    <w:rsid w:val="00C065FB"/>
    <w:rsid w:val="00C11BC3"/>
    <w:rsid w:val="00C208B8"/>
    <w:rsid w:val="00C20A67"/>
    <w:rsid w:val="00C42DB6"/>
    <w:rsid w:val="00C54955"/>
    <w:rsid w:val="00C63092"/>
    <w:rsid w:val="00C76655"/>
    <w:rsid w:val="00C91D07"/>
    <w:rsid w:val="00CC35D6"/>
    <w:rsid w:val="00CC76C2"/>
    <w:rsid w:val="00CD0DD3"/>
    <w:rsid w:val="00CD776F"/>
    <w:rsid w:val="00CE502E"/>
    <w:rsid w:val="00D11EFF"/>
    <w:rsid w:val="00D12657"/>
    <w:rsid w:val="00D22123"/>
    <w:rsid w:val="00D34C5F"/>
    <w:rsid w:val="00D4616D"/>
    <w:rsid w:val="00D5454A"/>
    <w:rsid w:val="00D608C5"/>
    <w:rsid w:val="00D770E1"/>
    <w:rsid w:val="00D817F3"/>
    <w:rsid w:val="00D954F1"/>
    <w:rsid w:val="00DB415A"/>
    <w:rsid w:val="00DC1026"/>
    <w:rsid w:val="00DE467F"/>
    <w:rsid w:val="00E0363F"/>
    <w:rsid w:val="00E233BA"/>
    <w:rsid w:val="00E82856"/>
    <w:rsid w:val="00EA1230"/>
    <w:rsid w:val="00ED202A"/>
    <w:rsid w:val="00ED3C47"/>
    <w:rsid w:val="00F0575A"/>
    <w:rsid w:val="00F06A69"/>
    <w:rsid w:val="00F11AFE"/>
    <w:rsid w:val="00F220E0"/>
    <w:rsid w:val="00F23CB5"/>
    <w:rsid w:val="00F3349F"/>
    <w:rsid w:val="00F41CFA"/>
    <w:rsid w:val="00F54674"/>
    <w:rsid w:val="00F67172"/>
    <w:rsid w:val="00F672D0"/>
    <w:rsid w:val="00F812BD"/>
    <w:rsid w:val="00F90C67"/>
    <w:rsid w:val="00F960D2"/>
    <w:rsid w:val="00FB6625"/>
    <w:rsid w:val="00FE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6A159A-0EE2-4EDE-92A0-5C2BE044B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5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6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7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8">
    <w:name w:val="endnote text"/>
    <w:basedOn w:val="a"/>
    <w:link w:val="a9"/>
    <w:rsid w:val="00461097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rsid w:val="00461097"/>
  </w:style>
  <w:style w:type="character" w:styleId="aa">
    <w:name w:val="endnote reference"/>
    <w:rsid w:val="004610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rhipova\&#1056;&#1072;&#1073;&#1086;&#1095;&#1080;&#1081;%20&#1089;&#1090;&#1086;&#1083;\&#1041;&#1083;&#1072;&#1085;&#1082;%20&#1044;&#1077;&#1087;&#1072;&#1088;&#1090;&#1072;&#1084;&#1077;&#1085;&#1090;&#1072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4FD4A-C14C-459F-9BA0-BEDB85FC7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1.dot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Arhipova</dc:creator>
  <cp:keywords/>
  <cp:lastModifiedBy>Бобылева Ольга Николаевна</cp:lastModifiedBy>
  <cp:revision>2</cp:revision>
  <cp:lastPrinted>2016-04-04T03:33:00Z</cp:lastPrinted>
  <dcterms:created xsi:type="dcterms:W3CDTF">2020-08-27T02:51:00Z</dcterms:created>
  <dcterms:modified xsi:type="dcterms:W3CDTF">2020-08-27T02:51:00Z</dcterms:modified>
</cp:coreProperties>
</file>