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A00348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Начальнику Департамента инвестиций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55696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А.Я.Поровской</w:t>
            </w:r>
            <w:proofErr w:type="spellEnd"/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555696" w:rsidP="005067EA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20-0</w:t>
            </w:r>
            <w:r w:rsidR="005067EA">
              <w:rPr>
                <w:sz w:val="22"/>
              </w:rPr>
              <w:t>728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5067EA" w:rsidP="005067EA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06</w:t>
            </w:r>
            <w:r w:rsidR="009042B3">
              <w:rPr>
                <w:sz w:val="22"/>
              </w:rPr>
              <w:t>.1</w:t>
            </w:r>
            <w:r>
              <w:rPr>
                <w:sz w:val="22"/>
              </w:rPr>
              <w:t>2</w:t>
            </w:r>
            <w:r w:rsidR="009042B3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9042B3" w:rsidRDefault="004165D2" w:rsidP="0055569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9042B3">
        <w:rPr>
          <w:sz w:val="26"/>
          <w:szCs w:val="26"/>
        </w:rPr>
        <w:t>дминистрации Томской области «О</w:t>
      </w:r>
      <w:r w:rsidR="00555696">
        <w:rPr>
          <w:sz w:val="26"/>
          <w:szCs w:val="26"/>
        </w:rPr>
        <w:t xml:space="preserve"> внесении изменений в постановление Администрации Томской области от 16.09.2015 № 335а»</w:t>
      </w:r>
      <w:r w:rsidR="005067EA">
        <w:rPr>
          <w:sz w:val="26"/>
          <w:szCs w:val="26"/>
        </w:rPr>
        <w:t xml:space="preserve"> (повторно)</w:t>
      </w:r>
    </w:p>
    <w:p w:rsidR="0013250B" w:rsidRPr="00CD6F4F" w:rsidRDefault="0013250B" w:rsidP="008947E0">
      <w:pPr>
        <w:rPr>
          <w:sz w:val="26"/>
          <w:szCs w:val="26"/>
        </w:rPr>
      </w:pPr>
    </w:p>
    <w:p w:rsidR="00D50C9C" w:rsidRPr="00CD27CD" w:rsidRDefault="00D50C9C" w:rsidP="00357280">
      <w:pPr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27CD">
        <w:rPr>
          <w:sz w:val="26"/>
          <w:szCs w:val="26"/>
        </w:rPr>
        <w:br/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1649C0">
        <w:rPr>
          <w:sz w:val="26"/>
          <w:szCs w:val="26"/>
        </w:rPr>
        <w:t>«О внесении изменений в постановление Администрации Томской области от 16.09.2015 № 335а»</w:t>
      </w:r>
      <w:r w:rsidRPr="00CD27CD">
        <w:rPr>
          <w:sz w:val="26"/>
          <w:szCs w:val="26"/>
        </w:rPr>
        <w:t xml:space="preserve"> (далее – проект акта), </w:t>
      </w:r>
      <w:r w:rsidR="005067EA" w:rsidRPr="00BA3620">
        <w:rPr>
          <w:sz w:val="26"/>
          <w:szCs w:val="26"/>
        </w:rPr>
        <w:t>доработанный и направленный для подготовки настоящего заключения</w:t>
      </w:r>
      <w:r w:rsidRPr="00CD27CD">
        <w:rPr>
          <w:sz w:val="26"/>
          <w:szCs w:val="26"/>
        </w:rPr>
        <w:t xml:space="preserve"> </w:t>
      </w:r>
      <w:r w:rsidR="001649C0">
        <w:rPr>
          <w:sz w:val="26"/>
          <w:szCs w:val="26"/>
        </w:rPr>
        <w:t>Департаментом инвестиций Томской области</w:t>
      </w:r>
      <w:r w:rsidRPr="00CD27CD">
        <w:rPr>
          <w:sz w:val="26"/>
          <w:szCs w:val="26"/>
        </w:rPr>
        <w:t xml:space="preserve"> (далее – Разработчик), и</w:t>
      </w:r>
      <w:proofErr w:type="gramEnd"/>
      <w:r w:rsidRPr="00CD27CD">
        <w:rPr>
          <w:sz w:val="26"/>
          <w:szCs w:val="26"/>
        </w:rPr>
        <w:t xml:space="preserve"> сообщает следующее.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8C520D">
        <w:rPr>
          <w:sz w:val="26"/>
          <w:szCs w:val="26"/>
        </w:rPr>
        <w:t xml:space="preserve"> проведения ОРВ</w:t>
      </w:r>
      <w:r w:rsidRPr="00CD27CD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27CD">
        <w:rPr>
          <w:sz w:val="26"/>
          <w:szCs w:val="26"/>
        </w:rPr>
        <w:t xml:space="preserve"> </w:t>
      </w:r>
      <w:proofErr w:type="gramStart"/>
      <w:r w:rsidRPr="00CD27CD">
        <w:rPr>
          <w:sz w:val="26"/>
          <w:szCs w:val="26"/>
        </w:rPr>
        <w:t>Томской области 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8C520D">
        <w:rPr>
          <w:sz w:val="26"/>
          <w:szCs w:val="26"/>
        </w:rPr>
        <w:t xml:space="preserve"> проведения ОРВ</w:t>
      </w:r>
      <w:r w:rsidRPr="00CD27CD">
        <w:rPr>
          <w:sz w:val="26"/>
          <w:szCs w:val="26"/>
        </w:rPr>
        <w:t>).</w:t>
      </w:r>
      <w:proofErr w:type="gramEnd"/>
    </w:p>
    <w:p w:rsidR="00D50C9C" w:rsidRPr="00CD27CD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Проект акта направлен Разработчиком для подготовки настоящего заключения </w:t>
      </w:r>
      <w:r w:rsidR="005067EA" w:rsidRPr="00BA3620">
        <w:rPr>
          <w:sz w:val="26"/>
          <w:szCs w:val="26"/>
        </w:rPr>
        <w:t>повторно.</w:t>
      </w:r>
    </w:p>
    <w:p w:rsidR="00DA3168" w:rsidRPr="00BA3620" w:rsidRDefault="00DA3168" w:rsidP="00DA3168">
      <w:pPr>
        <w:ind w:firstLine="709"/>
        <w:jc w:val="both"/>
        <w:rPr>
          <w:sz w:val="26"/>
          <w:szCs w:val="26"/>
        </w:rPr>
      </w:pPr>
      <w:proofErr w:type="gramStart"/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>
        <w:rPr>
          <w:sz w:val="26"/>
          <w:szCs w:val="26"/>
        </w:rPr>
        <w:t>03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BA3620">
        <w:rPr>
          <w:sz w:val="26"/>
          <w:szCs w:val="26"/>
        </w:rPr>
        <w:t>.2018 № 26-</w:t>
      </w:r>
      <w:r>
        <w:rPr>
          <w:sz w:val="26"/>
          <w:szCs w:val="26"/>
        </w:rPr>
        <w:t>1</w:t>
      </w:r>
      <w:r>
        <w:rPr>
          <w:sz w:val="26"/>
          <w:szCs w:val="26"/>
        </w:rPr>
        <w:t>736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>ем</w:t>
      </w:r>
      <w:r w:rsidRPr="00BA3620">
        <w:rPr>
          <w:sz w:val="26"/>
          <w:szCs w:val="26"/>
        </w:rPr>
        <w:t xml:space="preserve">, которое также было размещено на официальном интернет-портале </w:t>
      </w:r>
      <w:r w:rsidRPr="00BA3620">
        <w:rPr>
          <w:sz w:val="26"/>
          <w:szCs w:val="26"/>
        </w:rPr>
        <w:br/>
        <w:t>в информационно-телекоммуникационной сети «Интернет» в разделе «Открытый регион» – «Оценка регулирующего воздействия и экспертиза» в разделе «Заключения об ОРВ» https://tomsk.gov.ru/rating/front/view/id/512).</w:t>
      </w:r>
      <w:proofErr w:type="gramEnd"/>
    </w:p>
    <w:p w:rsidR="005A6E09" w:rsidRPr="00BA3620" w:rsidRDefault="005A6E09" w:rsidP="005A6E09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lastRenderedPageBreak/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>что замечани</w:t>
      </w:r>
      <w:r>
        <w:rPr>
          <w:sz w:val="26"/>
          <w:szCs w:val="26"/>
        </w:rPr>
        <w:t>е</w:t>
      </w:r>
      <w:r w:rsidRPr="00BA3620">
        <w:rPr>
          <w:sz w:val="26"/>
          <w:szCs w:val="26"/>
        </w:rPr>
        <w:t>, изложенн</w:t>
      </w:r>
      <w:r>
        <w:rPr>
          <w:sz w:val="26"/>
          <w:szCs w:val="26"/>
        </w:rPr>
        <w:t>ое</w:t>
      </w:r>
      <w:r w:rsidRPr="00BA3620">
        <w:rPr>
          <w:sz w:val="26"/>
          <w:szCs w:val="26"/>
        </w:rPr>
        <w:t xml:space="preserve"> в первоначальном заключении об оценке регулирующего воздействия, Разработчиком учтен</w:t>
      </w:r>
      <w:r>
        <w:rPr>
          <w:sz w:val="26"/>
          <w:szCs w:val="26"/>
        </w:rPr>
        <w:t>о</w:t>
      </w:r>
      <w:r w:rsidRPr="00BA3620">
        <w:rPr>
          <w:sz w:val="26"/>
          <w:szCs w:val="26"/>
        </w:rPr>
        <w:t xml:space="preserve"> и соответствующ</w:t>
      </w:r>
      <w:r>
        <w:rPr>
          <w:sz w:val="26"/>
          <w:szCs w:val="26"/>
        </w:rPr>
        <w:t>е</w:t>
      </w:r>
      <w:r w:rsidRPr="00BA3620">
        <w:rPr>
          <w:sz w:val="26"/>
          <w:szCs w:val="26"/>
        </w:rPr>
        <w:t>е изменени</w:t>
      </w:r>
      <w:r>
        <w:rPr>
          <w:sz w:val="26"/>
          <w:szCs w:val="26"/>
        </w:rPr>
        <w:t>е внесено</w:t>
      </w:r>
      <w:r w:rsidRPr="00BA3620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в доработанный проект акта. </w:t>
      </w:r>
    </w:p>
    <w:p w:rsidR="005A6E09" w:rsidRPr="00BA3620" w:rsidRDefault="005A6E09" w:rsidP="005A6E0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</w:t>
      </w:r>
    </w:p>
    <w:p w:rsid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4263C0" w:rsidRPr="00CD27CD" w:rsidRDefault="004263C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644"/>
        <w:gridCol w:w="3507"/>
        <w:gridCol w:w="1596"/>
      </w:tblGrid>
      <w:tr w:rsidR="004263C0" w:rsidRPr="00B177B7" w:rsidTr="00C91BA7">
        <w:tc>
          <w:tcPr>
            <w:tcW w:w="4644" w:type="dxa"/>
            <w:shd w:val="clear" w:color="auto" w:fill="auto"/>
            <w:vAlign w:val="center"/>
          </w:tcPr>
          <w:p w:rsidR="004263C0" w:rsidRPr="00B177B7" w:rsidRDefault="004263C0" w:rsidP="006E2A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Pr="00B177B7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Pr="00B177B7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4263C0" w:rsidRPr="00B177B7" w:rsidRDefault="004263C0" w:rsidP="006E2A76">
            <w:pPr>
              <w:ind w:left="-91"/>
              <w:rPr>
                <w:sz w:val="26"/>
                <w:szCs w:val="26"/>
              </w:rPr>
            </w:pPr>
            <w:r w:rsidRPr="00B177B7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B177B7">
              <w:rPr>
                <w:sz w:val="26"/>
                <w:szCs w:val="26"/>
              </w:rPr>
              <w:instrText xml:space="preserve"> FORMTEXT </w:instrText>
            </w:r>
            <w:r w:rsidRPr="00B177B7">
              <w:rPr>
                <w:sz w:val="26"/>
                <w:szCs w:val="26"/>
              </w:rPr>
            </w:r>
            <w:r w:rsidRPr="00B177B7">
              <w:rPr>
                <w:sz w:val="26"/>
                <w:szCs w:val="26"/>
              </w:rPr>
              <w:fldChar w:fldCharType="separate"/>
            </w:r>
            <w:r w:rsidRPr="00B177B7">
              <w:rPr>
                <w:noProof/>
                <w:sz w:val="26"/>
                <w:szCs w:val="26"/>
              </w:rPr>
              <w:t>&lt;Штамп ЭП&gt;</w:t>
            </w:r>
            <w:r w:rsidRPr="00B177B7">
              <w:rPr>
                <w:sz w:val="26"/>
                <w:szCs w:val="26"/>
              </w:rPr>
              <w:fldChar w:fldCharType="end"/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3C0" w:rsidRPr="00B177B7" w:rsidRDefault="004263C0" w:rsidP="006E2A76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E031B" w:rsidRPr="00CD27CD" w:rsidRDefault="000E031B" w:rsidP="00B630EC">
      <w:pPr>
        <w:pStyle w:val="af2"/>
        <w:ind w:left="0"/>
        <w:rPr>
          <w:sz w:val="26"/>
          <w:szCs w:val="26"/>
        </w:rPr>
      </w:pPr>
    </w:p>
    <w:p w:rsidR="00CD27CD" w:rsidRDefault="00CD27CD" w:rsidP="00B630EC">
      <w:pPr>
        <w:pStyle w:val="af2"/>
        <w:ind w:left="0"/>
        <w:rPr>
          <w:sz w:val="26"/>
          <w:szCs w:val="26"/>
        </w:rPr>
      </w:pPr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5A6E09" w:rsidRDefault="005A6E09" w:rsidP="00B630EC">
      <w:pPr>
        <w:pStyle w:val="af2"/>
        <w:ind w:left="0"/>
        <w:rPr>
          <w:sz w:val="26"/>
          <w:szCs w:val="26"/>
        </w:rPr>
      </w:pPr>
    </w:p>
    <w:p w:rsidR="00CD27CD" w:rsidRDefault="00CD27CD" w:rsidP="00B630EC">
      <w:pPr>
        <w:pStyle w:val="af2"/>
        <w:ind w:left="0"/>
        <w:rPr>
          <w:sz w:val="26"/>
          <w:szCs w:val="26"/>
        </w:rPr>
      </w:pPr>
      <w:bookmarkStart w:id="1" w:name="_GoBack"/>
      <w:bookmarkEnd w:id="1"/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526075">
      <w:headerReference w:type="even" r:id="rId9"/>
      <w:footerReference w:type="default" r:id="rId10"/>
      <w:pgSz w:w="11906" w:h="16838" w:code="9"/>
      <w:pgMar w:top="851" w:right="851" w:bottom="1134" w:left="1418" w:header="53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015" w:rsidRDefault="00577015">
      <w:r>
        <w:separator/>
      </w:r>
    </w:p>
  </w:endnote>
  <w:endnote w:type="continuationSeparator" w:id="0">
    <w:p w:rsidR="00577015" w:rsidRDefault="0057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0236051"/>
      <w:docPartObj>
        <w:docPartGallery w:val="Page Numbers (Bottom of Page)"/>
        <w:docPartUnique/>
      </w:docPartObj>
    </w:sdtPr>
    <w:sdtEndPr/>
    <w:sdtContent>
      <w:p w:rsidR="007009C4" w:rsidRDefault="007009C4" w:rsidP="007009C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E09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015" w:rsidRDefault="00577015">
      <w:r>
        <w:separator/>
      </w:r>
    </w:p>
  </w:footnote>
  <w:footnote w:type="continuationSeparator" w:id="0">
    <w:p w:rsidR="00577015" w:rsidRDefault="00577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9377CE4"/>
    <w:multiLevelType w:val="multilevel"/>
    <w:tmpl w:val="EED85F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7C6EB4"/>
    <w:multiLevelType w:val="multilevel"/>
    <w:tmpl w:val="A1F003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0B7E3A"/>
    <w:multiLevelType w:val="hybridMultilevel"/>
    <w:tmpl w:val="BBDEC0DE"/>
    <w:lvl w:ilvl="0" w:tplc="422E39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3C16758"/>
    <w:multiLevelType w:val="hybridMultilevel"/>
    <w:tmpl w:val="060C780A"/>
    <w:lvl w:ilvl="0" w:tplc="380EC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9"/>
  </w:num>
  <w:num w:numId="3">
    <w:abstractNumId w:val="11"/>
  </w:num>
  <w:num w:numId="4">
    <w:abstractNumId w:val="5"/>
  </w:num>
  <w:num w:numId="5">
    <w:abstractNumId w:val="6"/>
  </w:num>
  <w:num w:numId="6">
    <w:abstractNumId w:val="20"/>
  </w:num>
  <w:num w:numId="7">
    <w:abstractNumId w:val="9"/>
  </w:num>
  <w:num w:numId="8">
    <w:abstractNumId w:val="14"/>
  </w:num>
  <w:num w:numId="9">
    <w:abstractNumId w:val="13"/>
  </w:num>
  <w:num w:numId="10">
    <w:abstractNumId w:val="17"/>
  </w:num>
  <w:num w:numId="11">
    <w:abstractNumId w:val="10"/>
  </w:num>
  <w:num w:numId="12">
    <w:abstractNumId w:val="3"/>
  </w:num>
  <w:num w:numId="13">
    <w:abstractNumId w:val="7"/>
  </w:num>
  <w:num w:numId="14">
    <w:abstractNumId w:val="12"/>
  </w:num>
  <w:num w:numId="15">
    <w:abstractNumId w:val="18"/>
  </w:num>
  <w:num w:numId="16">
    <w:abstractNumId w:val="21"/>
  </w:num>
  <w:num w:numId="17">
    <w:abstractNumId w:val="1"/>
  </w:num>
  <w:num w:numId="18">
    <w:abstractNumId w:val="0"/>
  </w:num>
  <w:num w:numId="19">
    <w:abstractNumId w:val="16"/>
  </w:num>
  <w:num w:numId="20">
    <w:abstractNumId w:val="4"/>
  </w:num>
  <w:num w:numId="21">
    <w:abstractNumId w:val="8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03F6B"/>
    <w:rsid w:val="0001138E"/>
    <w:rsid w:val="00021E44"/>
    <w:rsid w:val="0002319D"/>
    <w:rsid w:val="00023D31"/>
    <w:rsid w:val="0002683C"/>
    <w:rsid w:val="000279A3"/>
    <w:rsid w:val="00031032"/>
    <w:rsid w:val="00041E39"/>
    <w:rsid w:val="0004394E"/>
    <w:rsid w:val="00044885"/>
    <w:rsid w:val="00044D67"/>
    <w:rsid w:val="00056136"/>
    <w:rsid w:val="000574DA"/>
    <w:rsid w:val="00061FC6"/>
    <w:rsid w:val="00063FC4"/>
    <w:rsid w:val="00071BB3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57030"/>
    <w:rsid w:val="001627F3"/>
    <w:rsid w:val="001638E2"/>
    <w:rsid w:val="001649C0"/>
    <w:rsid w:val="001651DD"/>
    <w:rsid w:val="001714F7"/>
    <w:rsid w:val="001739B4"/>
    <w:rsid w:val="00173A65"/>
    <w:rsid w:val="00173B8C"/>
    <w:rsid w:val="00177F69"/>
    <w:rsid w:val="00181295"/>
    <w:rsid w:val="00183237"/>
    <w:rsid w:val="00184D9F"/>
    <w:rsid w:val="001876A2"/>
    <w:rsid w:val="0019019A"/>
    <w:rsid w:val="00190300"/>
    <w:rsid w:val="00194605"/>
    <w:rsid w:val="00196B5F"/>
    <w:rsid w:val="001A44A4"/>
    <w:rsid w:val="001A4922"/>
    <w:rsid w:val="001A74F0"/>
    <w:rsid w:val="001B072C"/>
    <w:rsid w:val="001B087E"/>
    <w:rsid w:val="001B1B18"/>
    <w:rsid w:val="001B6670"/>
    <w:rsid w:val="001B7F66"/>
    <w:rsid w:val="001C0031"/>
    <w:rsid w:val="001C5C28"/>
    <w:rsid w:val="001C5E3F"/>
    <w:rsid w:val="001D3134"/>
    <w:rsid w:val="001D4906"/>
    <w:rsid w:val="001D4D9E"/>
    <w:rsid w:val="001D5210"/>
    <w:rsid w:val="001D5981"/>
    <w:rsid w:val="001E03AD"/>
    <w:rsid w:val="001E6CC3"/>
    <w:rsid w:val="001F0AA4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67CB2"/>
    <w:rsid w:val="00274662"/>
    <w:rsid w:val="0027721D"/>
    <w:rsid w:val="00277376"/>
    <w:rsid w:val="002820DA"/>
    <w:rsid w:val="0028294A"/>
    <w:rsid w:val="002835B9"/>
    <w:rsid w:val="00285254"/>
    <w:rsid w:val="002858ED"/>
    <w:rsid w:val="0029089F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0CAC"/>
    <w:rsid w:val="002B44AA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044E"/>
    <w:rsid w:val="00333040"/>
    <w:rsid w:val="003418A4"/>
    <w:rsid w:val="00344762"/>
    <w:rsid w:val="00345244"/>
    <w:rsid w:val="003471C6"/>
    <w:rsid w:val="003545D0"/>
    <w:rsid w:val="00357280"/>
    <w:rsid w:val="00361755"/>
    <w:rsid w:val="00362247"/>
    <w:rsid w:val="00367BE2"/>
    <w:rsid w:val="0037498D"/>
    <w:rsid w:val="00375AE0"/>
    <w:rsid w:val="00380489"/>
    <w:rsid w:val="00382F1A"/>
    <w:rsid w:val="003853A7"/>
    <w:rsid w:val="003868D0"/>
    <w:rsid w:val="00390261"/>
    <w:rsid w:val="003920C0"/>
    <w:rsid w:val="00393A1F"/>
    <w:rsid w:val="00396949"/>
    <w:rsid w:val="00396AD1"/>
    <w:rsid w:val="00396C5B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5D6D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3BD1"/>
    <w:rsid w:val="00405964"/>
    <w:rsid w:val="00407D9B"/>
    <w:rsid w:val="00413D13"/>
    <w:rsid w:val="004165D2"/>
    <w:rsid w:val="004227DF"/>
    <w:rsid w:val="0042386C"/>
    <w:rsid w:val="004263C0"/>
    <w:rsid w:val="0042788B"/>
    <w:rsid w:val="00432040"/>
    <w:rsid w:val="00435E61"/>
    <w:rsid w:val="00436E33"/>
    <w:rsid w:val="004373A5"/>
    <w:rsid w:val="00442623"/>
    <w:rsid w:val="00442901"/>
    <w:rsid w:val="004437B8"/>
    <w:rsid w:val="00444068"/>
    <w:rsid w:val="00445879"/>
    <w:rsid w:val="004468FA"/>
    <w:rsid w:val="00452513"/>
    <w:rsid w:val="00452FB2"/>
    <w:rsid w:val="00454944"/>
    <w:rsid w:val="004566D3"/>
    <w:rsid w:val="00461281"/>
    <w:rsid w:val="0046372E"/>
    <w:rsid w:val="00463D1B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1473"/>
    <w:rsid w:val="004A2700"/>
    <w:rsid w:val="004A547F"/>
    <w:rsid w:val="004A5BA6"/>
    <w:rsid w:val="004A7A3F"/>
    <w:rsid w:val="004B027C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2AB0"/>
    <w:rsid w:val="004F67B6"/>
    <w:rsid w:val="00501A0B"/>
    <w:rsid w:val="00502AE6"/>
    <w:rsid w:val="005067EA"/>
    <w:rsid w:val="00511C81"/>
    <w:rsid w:val="00514BB2"/>
    <w:rsid w:val="00514F0C"/>
    <w:rsid w:val="00521969"/>
    <w:rsid w:val="00526075"/>
    <w:rsid w:val="00527E04"/>
    <w:rsid w:val="00530E15"/>
    <w:rsid w:val="00531C6B"/>
    <w:rsid w:val="00532355"/>
    <w:rsid w:val="005326F7"/>
    <w:rsid w:val="00533449"/>
    <w:rsid w:val="00534262"/>
    <w:rsid w:val="005400A0"/>
    <w:rsid w:val="00542DE5"/>
    <w:rsid w:val="00546484"/>
    <w:rsid w:val="00547535"/>
    <w:rsid w:val="00550346"/>
    <w:rsid w:val="00550E23"/>
    <w:rsid w:val="00553F67"/>
    <w:rsid w:val="0055467D"/>
    <w:rsid w:val="00554A63"/>
    <w:rsid w:val="00555696"/>
    <w:rsid w:val="00556802"/>
    <w:rsid w:val="00560BE2"/>
    <w:rsid w:val="00565821"/>
    <w:rsid w:val="00566963"/>
    <w:rsid w:val="00566AB9"/>
    <w:rsid w:val="00577015"/>
    <w:rsid w:val="00577BC0"/>
    <w:rsid w:val="00580CD7"/>
    <w:rsid w:val="00581BF2"/>
    <w:rsid w:val="005845E5"/>
    <w:rsid w:val="005856DF"/>
    <w:rsid w:val="00596DCC"/>
    <w:rsid w:val="005A6E09"/>
    <w:rsid w:val="005A7457"/>
    <w:rsid w:val="005B1AE9"/>
    <w:rsid w:val="005B32C8"/>
    <w:rsid w:val="005C4F0D"/>
    <w:rsid w:val="005D1327"/>
    <w:rsid w:val="005D25E4"/>
    <w:rsid w:val="005E1C4E"/>
    <w:rsid w:val="005E2BA6"/>
    <w:rsid w:val="005E3D3E"/>
    <w:rsid w:val="005E4AAE"/>
    <w:rsid w:val="005E4B67"/>
    <w:rsid w:val="005E5CD1"/>
    <w:rsid w:val="005F0E4D"/>
    <w:rsid w:val="005F4E5C"/>
    <w:rsid w:val="00603578"/>
    <w:rsid w:val="00603DDC"/>
    <w:rsid w:val="0061062D"/>
    <w:rsid w:val="00611C13"/>
    <w:rsid w:val="0061321E"/>
    <w:rsid w:val="00615C51"/>
    <w:rsid w:val="0062160D"/>
    <w:rsid w:val="00621988"/>
    <w:rsid w:val="00621F27"/>
    <w:rsid w:val="006273C3"/>
    <w:rsid w:val="00631B18"/>
    <w:rsid w:val="00633A52"/>
    <w:rsid w:val="00634283"/>
    <w:rsid w:val="006345F8"/>
    <w:rsid w:val="00634714"/>
    <w:rsid w:val="00640BE3"/>
    <w:rsid w:val="00641F0E"/>
    <w:rsid w:val="006441F7"/>
    <w:rsid w:val="006455C7"/>
    <w:rsid w:val="006468B3"/>
    <w:rsid w:val="006540E0"/>
    <w:rsid w:val="00654E8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56A5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9E4"/>
    <w:rsid w:val="006D6F84"/>
    <w:rsid w:val="006E3895"/>
    <w:rsid w:val="006E41E7"/>
    <w:rsid w:val="006E43B0"/>
    <w:rsid w:val="006F3596"/>
    <w:rsid w:val="006F3A24"/>
    <w:rsid w:val="007009C4"/>
    <w:rsid w:val="007015C4"/>
    <w:rsid w:val="0070321A"/>
    <w:rsid w:val="00704C94"/>
    <w:rsid w:val="007113F3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00DB"/>
    <w:rsid w:val="007410C0"/>
    <w:rsid w:val="007412AF"/>
    <w:rsid w:val="007429D8"/>
    <w:rsid w:val="007460D3"/>
    <w:rsid w:val="0075343D"/>
    <w:rsid w:val="00753FAD"/>
    <w:rsid w:val="00754BCF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195C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716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E7A8A"/>
    <w:rsid w:val="007F0505"/>
    <w:rsid w:val="007F178D"/>
    <w:rsid w:val="007F3A7C"/>
    <w:rsid w:val="007F45CA"/>
    <w:rsid w:val="007F487A"/>
    <w:rsid w:val="007F60D9"/>
    <w:rsid w:val="007F7B55"/>
    <w:rsid w:val="00807270"/>
    <w:rsid w:val="00812B87"/>
    <w:rsid w:val="00812DAC"/>
    <w:rsid w:val="008154D3"/>
    <w:rsid w:val="0081621A"/>
    <w:rsid w:val="00816B8B"/>
    <w:rsid w:val="00821094"/>
    <w:rsid w:val="0082117D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46830"/>
    <w:rsid w:val="008555E4"/>
    <w:rsid w:val="008617B5"/>
    <w:rsid w:val="00865E9C"/>
    <w:rsid w:val="00870045"/>
    <w:rsid w:val="008771B2"/>
    <w:rsid w:val="00880922"/>
    <w:rsid w:val="008826E3"/>
    <w:rsid w:val="00885C39"/>
    <w:rsid w:val="00890835"/>
    <w:rsid w:val="00890954"/>
    <w:rsid w:val="008921E6"/>
    <w:rsid w:val="008947E0"/>
    <w:rsid w:val="0089492C"/>
    <w:rsid w:val="008A2054"/>
    <w:rsid w:val="008A6AC3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20D"/>
    <w:rsid w:val="008C5C13"/>
    <w:rsid w:val="008D2B88"/>
    <w:rsid w:val="008D6B5B"/>
    <w:rsid w:val="008E0082"/>
    <w:rsid w:val="008E0780"/>
    <w:rsid w:val="008E1986"/>
    <w:rsid w:val="008F5A21"/>
    <w:rsid w:val="00901CCA"/>
    <w:rsid w:val="0090259E"/>
    <w:rsid w:val="009042B3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35845"/>
    <w:rsid w:val="00940372"/>
    <w:rsid w:val="00942E6F"/>
    <w:rsid w:val="0094501D"/>
    <w:rsid w:val="00953FEC"/>
    <w:rsid w:val="00961D0F"/>
    <w:rsid w:val="00964EC6"/>
    <w:rsid w:val="00964F85"/>
    <w:rsid w:val="00966154"/>
    <w:rsid w:val="00972894"/>
    <w:rsid w:val="00975617"/>
    <w:rsid w:val="009775F8"/>
    <w:rsid w:val="009833F2"/>
    <w:rsid w:val="00984630"/>
    <w:rsid w:val="00984A52"/>
    <w:rsid w:val="00996C09"/>
    <w:rsid w:val="009970E8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0348"/>
    <w:rsid w:val="00A03A1E"/>
    <w:rsid w:val="00A075A1"/>
    <w:rsid w:val="00A11CD8"/>
    <w:rsid w:val="00A1799E"/>
    <w:rsid w:val="00A20505"/>
    <w:rsid w:val="00A208E3"/>
    <w:rsid w:val="00A21689"/>
    <w:rsid w:val="00A24ED6"/>
    <w:rsid w:val="00A3731C"/>
    <w:rsid w:val="00A43108"/>
    <w:rsid w:val="00A478E6"/>
    <w:rsid w:val="00A53294"/>
    <w:rsid w:val="00A553A8"/>
    <w:rsid w:val="00A565D9"/>
    <w:rsid w:val="00A57511"/>
    <w:rsid w:val="00A62EA9"/>
    <w:rsid w:val="00A63F6B"/>
    <w:rsid w:val="00A704C5"/>
    <w:rsid w:val="00A70A9D"/>
    <w:rsid w:val="00A70B52"/>
    <w:rsid w:val="00A7301C"/>
    <w:rsid w:val="00A8314E"/>
    <w:rsid w:val="00A86454"/>
    <w:rsid w:val="00A95D31"/>
    <w:rsid w:val="00AA1953"/>
    <w:rsid w:val="00AA4356"/>
    <w:rsid w:val="00AB1AD5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E7A74"/>
    <w:rsid w:val="00AF7E41"/>
    <w:rsid w:val="00B0047C"/>
    <w:rsid w:val="00B0220C"/>
    <w:rsid w:val="00B03A7C"/>
    <w:rsid w:val="00B0528D"/>
    <w:rsid w:val="00B053CF"/>
    <w:rsid w:val="00B05616"/>
    <w:rsid w:val="00B10B8C"/>
    <w:rsid w:val="00B141D6"/>
    <w:rsid w:val="00B17AAE"/>
    <w:rsid w:val="00B2728C"/>
    <w:rsid w:val="00B27381"/>
    <w:rsid w:val="00B3609D"/>
    <w:rsid w:val="00B4233C"/>
    <w:rsid w:val="00B43D4B"/>
    <w:rsid w:val="00B43DCD"/>
    <w:rsid w:val="00B45057"/>
    <w:rsid w:val="00B47329"/>
    <w:rsid w:val="00B521E2"/>
    <w:rsid w:val="00B52375"/>
    <w:rsid w:val="00B532C6"/>
    <w:rsid w:val="00B540B9"/>
    <w:rsid w:val="00B5688E"/>
    <w:rsid w:val="00B56BD5"/>
    <w:rsid w:val="00B60B7F"/>
    <w:rsid w:val="00B61C04"/>
    <w:rsid w:val="00B630EC"/>
    <w:rsid w:val="00B6338C"/>
    <w:rsid w:val="00B633A6"/>
    <w:rsid w:val="00B70FDB"/>
    <w:rsid w:val="00B71968"/>
    <w:rsid w:val="00B82A04"/>
    <w:rsid w:val="00B84867"/>
    <w:rsid w:val="00B86566"/>
    <w:rsid w:val="00B86568"/>
    <w:rsid w:val="00B92D07"/>
    <w:rsid w:val="00B951E4"/>
    <w:rsid w:val="00BA7E86"/>
    <w:rsid w:val="00BB4DB7"/>
    <w:rsid w:val="00BD05C7"/>
    <w:rsid w:val="00BD0A43"/>
    <w:rsid w:val="00BD150F"/>
    <w:rsid w:val="00BD4A84"/>
    <w:rsid w:val="00BD62C9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1BA7"/>
    <w:rsid w:val="00C92A0F"/>
    <w:rsid w:val="00C96C22"/>
    <w:rsid w:val="00C976B6"/>
    <w:rsid w:val="00CA0C1D"/>
    <w:rsid w:val="00CA66AD"/>
    <w:rsid w:val="00CA7543"/>
    <w:rsid w:val="00CB18D0"/>
    <w:rsid w:val="00CB2CF4"/>
    <w:rsid w:val="00CB500B"/>
    <w:rsid w:val="00CB55A1"/>
    <w:rsid w:val="00CB69C8"/>
    <w:rsid w:val="00CB6E87"/>
    <w:rsid w:val="00CC4544"/>
    <w:rsid w:val="00CC516A"/>
    <w:rsid w:val="00CD17CF"/>
    <w:rsid w:val="00CD27CD"/>
    <w:rsid w:val="00CD3298"/>
    <w:rsid w:val="00CD6F4F"/>
    <w:rsid w:val="00CE3485"/>
    <w:rsid w:val="00CE4EAE"/>
    <w:rsid w:val="00CE564F"/>
    <w:rsid w:val="00D00CAC"/>
    <w:rsid w:val="00D02354"/>
    <w:rsid w:val="00D02FE9"/>
    <w:rsid w:val="00D07322"/>
    <w:rsid w:val="00D10206"/>
    <w:rsid w:val="00D10B1F"/>
    <w:rsid w:val="00D1174F"/>
    <w:rsid w:val="00D13D0C"/>
    <w:rsid w:val="00D16F4B"/>
    <w:rsid w:val="00D17AC6"/>
    <w:rsid w:val="00D21D25"/>
    <w:rsid w:val="00D23842"/>
    <w:rsid w:val="00D24FCD"/>
    <w:rsid w:val="00D26634"/>
    <w:rsid w:val="00D341EB"/>
    <w:rsid w:val="00D4650E"/>
    <w:rsid w:val="00D46DFE"/>
    <w:rsid w:val="00D50C9C"/>
    <w:rsid w:val="00D5637C"/>
    <w:rsid w:val="00D60CA8"/>
    <w:rsid w:val="00D60CEB"/>
    <w:rsid w:val="00D6328A"/>
    <w:rsid w:val="00D635F1"/>
    <w:rsid w:val="00D63D31"/>
    <w:rsid w:val="00D65F5C"/>
    <w:rsid w:val="00D66706"/>
    <w:rsid w:val="00D700DD"/>
    <w:rsid w:val="00D70F08"/>
    <w:rsid w:val="00D72824"/>
    <w:rsid w:val="00D74522"/>
    <w:rsid w:val="00D75DE4"/>
    <w:rsid w:val="00D8093C"/>
    <w:rsid w:val="00D8358F"/>
    <w:rsid w:val="00D849E2"/>
    <w:rsid w:val="00D8741D"/>
    <w:rsid w:val="00D902DF"/>
    <w:rsid w:val="00D9268D"/>
    <w:rsid w:val="00D951B1"/>
    <w:rsid w:val="00D95340"/>
    <w:rsid w:val="00D9556F"/>
    <w:rsid w:val="00D962F9"/>
    <w:rsid w:val="00DA1EF8"/>
    <w:rsid w:val="00DA316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F13AD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25C24"/>
    <w:rsid w:val="00E30E7A"/>
    <w:rsid w:val="00E31B6C"/>
    <w:rsid w:val="00E31F94"/>
    <w:rsid w:val="00E3520B"/>
    <w:rsid w:val="00E37159"/>
    <w:rsid w:val="00E42D24"/>
    <w:rsid w:val="00E4428B"/>
    <w:rsid w:val="00E44E6A"/>
    <w:rsid w:val="00E51009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274F"/>
    <w:rsid w:val="00E830E3"/>
    <w:rsid w:val="00E903D9"/>
    <w:rsid w:val="00E93895"/>
    <w:rsid w:val="00EA0863"/>
    <w:rsid w:val="00EA09FA"/>
    <w:rsid w:val="00EA284E"/>
    <w:rsid w:val="00EA2B0D"/>
    <w:rsid w:val="00EA4795"/>
    <w:rsid w:val="00EA6E0A"/>
    <w:rsid w:val="00EA7839"/>
    <w:rsid w:val="00EB3391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0EB1"/>
    <w:rsid w:val="00F0342A"/>
    <w:rsid w:val="00F0477D"/>
    <w:rsid w:val="00F072F7"/>
    <w:rsid w:val="00F075D1"/>
    <w:rsid w:val="00F120B3"/>
    <w:rsid w:val="00F16750"/>
    <w:rsid w:val="00F20768"/>
    <w:rsid w:val="00F2094E"/>
    <w:rsid w:val="00F222EA"/>
    <w:rsid w:val="00F24B42"/>
    <w:rsid w:val="00F312A9"/>
    <w:rsid w:val="00F3165C"/>
    <w:rsid w:val="00F33722"/>
    <w:rsid w:val="00F33C08"/>
    <w:rsid w:val="00F371FA"/>
    <w:rsid w:val="00F46432"/>
    <w:rsid w:val="00F53CF9"/>
    <w:rsid w:val="00F53F23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5930"/>
    <w:rsid w:val="00F77259"/>
    <w:rsid w:val="00F776ED"/>
    <w:rsid w:val="00F854CA"/>
    <w:rsid w:val="00F91350"/>
    <w:rsid w:val="00F91E6C"/>
    <w:rsid w:val="00F91FD7"/>
    <w:rsid w:val="00F927EA"/>
    <w:rsid w:val="00F94983"/>
    <w:rsid w:val="00FA1B52"/>
    <w:rsid w:val="00FA1F96"/>
    <w:rsid w:val="00FA4E11"/>
    <w:rsid w:val="00FA51AD"/>
    <w:rsid w:val="00FA6024"/>
    <w:rsid w:val="00FA76A3"/>
    <w:rsid w:val="00FA7CC3"/>
    <w:rsid w:val="00FB6741"/>
    <w:rsid w:val="00FB7C3E"/>
    <w:rsid w:val="00FB7D80"/>
    <w:rsid w:val="00FC150E"/>
    <w:rsid w:val="00FC63BD"/>
    <w:rsid w:val="00FD4C3C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ink w:val="21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">
    <w:name w:val="Основной текст2"/>
    <w:basedOn w:val="a"/>
    <w:link w:val="aff3"/>
    <w:rsid w:val="00CC4544"/>
    <w:pPr>
      <w:shd w:val="clear" w:color="auto" w:fill="FFFFFF"/>
      <w:spacing w:after="240" w:line="293" w:lineRule="exact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ink w:val="21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">
    <w:name w:val="Основной текст2"/>
    <w:basedOn w:val="a"/>
    <w:link w:val="aff3"/>
    <w:rsid w:val="00CC4544"/>
    <w:pPr>
      <w:shd w:val="clear" w:color="auto" w:fill="FFFFFF"/>
      <w:spacing w:after="240" w:line="293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61BD3-CD06-483E-86ED-6EB7946BC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632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24</cp:revision>
  <cp:lastPrinted>2018-02-28T09:38:00Z</cp:lastPrinted>
  <dcterms:created xsi:type="dcterms:W3CDTF">2018-10-26T07:57:00Z</dcterms:created>
  <dcterms:modified xsi:type="dcterms:W3CDTF">2018-12-07T09:29:00Z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